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D3A" w:rsidRDefault="00A15D3A" w:rsidP="00DA2795">
      <w:pPr>
        <w:spacing w:line="600" w:lineRule="exact"/>
        <w:rPr>
          <w:rFonts w:ascii="仿宋_GB2312" w:cs="仿宋_GB2312"/>
        </w:rPr>
      </w:pPr>
    </w:p>
    <w:p w:rsidR="00A15D3A" w:rsidRDefault="00A15D3A" w:rsidP="00447F27">
      <w:pPr>
        <w:spacing w:line="600" w:lineRule="exact"/>
        <w:jc w:val="left"/>
        <w:rPr>
          <w:rFonts w:ascii="仿宋_GB2312" w:cs="仿宋_GB2312"/>
        </w:rPr>
      </w:pPr>
    </w:p>
    <w:p w:rsidR="00A15D3A" w:rsidRDefault="00A15D3A" w:rsidP="00DA2795">
      <w:pPr>
        <w:spacing w:line="600" w:lineRule="exact"/>
        <w:rPr>
          <w:rFonts w:ascii="仿宋_GB2312" w:cs="仿宋_GB2312"/>
        </w:rPr>
      </w:pPr>
    </w:p>
    <w:p w:rsidR="00A15D3A" w:rsidRDefault="00A15D3A" w:rsidP="00DA2795">
      <w:pPr>
        <w:spacing w:line="600" w:lineRule="exact"/>
        <w:rPr>
          <w:rFonts w:ascii="仿宋_GB2312" w:cs="仿宋_GB2312"/>
        </w:rPr>
      </w:pPr>
    </w:p>
    <w:p w:rsidR="00A15D3A" w:rsidRDefault="00A15D3A" w:rsidP="00DA2795">
      <w:pPr>
        <w:spacing w:line="600" w:lineRule="exact"/>
        <w:rPr>
          <w:rFonts w:ascii="仿宋_GB2312" w:cs="仿宋_GB2312"/>
        </w:rPr>
      </w:pPr>
    </w:p>
    <w:p w:rsidR="00B172CB" w:rsidRDefault="00B172CB" w:rsidP="00DA2795">
      <w:pPr>
        <w:spacing w:beforeLines="20" w:before="118" w:line="600" w:lineRule="exact"/>
        <w:rPr>
          <w:rFonts w:ascii="仿宋_GB2312" w:cs="仿宋_GB2312"/>
        </w:rPr>
      </w:pPr>
    </w:p>
    <w:p w:rsidR="00B172CB" w:rsidRPr="00BE3521" w:rsidRDefault="00B172CB" w:rsidP="004F693D">
      <w:pPr>
        <w:spacing w:beforeLines="20" w:before="118" w:line="680" w:lineRule="exact"/>
        <w:jc w:val="center"/>
        <w:rPr>
          <w:rFonts w:ascii="仿宋_GB2312" w:cs="仿宋_GB2312"/>
          <w:color w:val="000000" w:themeColor="text1"/>
          <w:szCs w:val="32"/>
        </w:rPr>
      </w:pPr>
      <w:r w:rsidRPr="00BE3521">
        <w:rPr>
          <w:rFonts w:ascii="仿宋_GB2312" w:cs="仿宋_GB2312" w:hint="eastAsia"/>
          <w:color w:val="000000" w:themeColor="text1"/>
          <w:szCs w:val="32"/>
        </w:rPr>
        <w:t>东政人字〔202</w:t>
      </w:r>
      <w:r w:rsidR="00181145">
        <w:rPr>
          <w:rFonts w:ascii="仿宋_GB2312" w:cs="仿宋_GB2312"/>
          <w:color w:val="000000" w:themeColor="text1"/>
          <w:szCs w:val="32"/>
        </w:rPr>
        <w:t>6</w:t>
      </w:r>
      <w:r w:rsidRPr="00BE3521">
        <w:rPr>
          <w:rFonts w:ascii="仿宋_GB2312" w:cs="仿宋_GB2312" w:hint="eastAsia"/>
          <w:color w:val="000000" w:themeColor="text1"/>
          <w:szCs w:val="32"/>
        </w:rPr>
        <w:t>〕</w:t>
      </w:r>
      <w:r w:rsidR="00543733">
        <w:rPr>
          <w:rFonts w:ascii="仿宋_GB2312" w:cs="仿宋_GB2312"/>
          <w:color w:val="000000" w:themeColor="text1"/>
          <w:szCs w:val="32"/>
        </w:rPr>
        <w:t>2</w:t>
      </w:r>
      <w:r w:rsidRPr="00BE3521">
        <w:rPr>
          <w:rFonts w:ascii="仿宋_GB2312" w:cs="仿宋_GB2312" w:hint="eastAsia"/>
          <w:color w:val="000000" w:themeColor="text1"/>
          <w:szCs w:val="32"/>
        </w:rPr>
        <w:t>号</w:t>
      </w:r>
    </w:p>
    <w:p w:rsidR="00EC79AD" w:rsidRDefault="00EC79AD" w:rsidP="00F43230">
      <w:pPr>
        <w:spacing w:line="520" w:lineRule="exact"/>
        <w:rPr>
          <w:rFonts w:ascii="仿宋_GB2312" w:cs="仿宋_GB2312"/>
        </w:rPr>
      </w:pPr>
      <w:bookmarkStart w:id="0" w:name="正文"/>
    </w:p>
    <w:p w:rsidR="00A74EF5" w:rsidRDefault="00A74EF5" w:rsidP="00F43230">
      <w:pPr>
        <w:spacing w:line="520" w:lineRule="exact"/>
        <w:rPr>
          <w:rFonts w:ascii="仿宋_GB2312" w:cs="仿宋_GB2312"/>
        </w:rPr>
      </w:pPr>
    </w:p>
    <w:bookmarkEnd w:id="0"/>
    <w:p w:rsidR="00543733" w:rsidRPr="00543733" w:rsidRDefault="00543733" w:rsidP="00543733">
      <w:pPr>
        <w:spacing w:line="600" w:lineRule="exact"/>
        <w:jc w:val="center"/>
        <w:rPr>
          <w:rFonts w:eastAsia="方正小标宋简体"/>
          <w:b/>
          <w:sz w:val="40"/>
          <w:szCs w:val="48"/>
        </w:rPr>
      </w:pPr>
      <w:r w:rsidRPr="00543733">
        <w:rPr>
          <w:rFonts w:eastAsia="方正小标宋简体" w:hint="eastAsia"/>
          <w:b/>
          <w:sz w:val="40"/>
          <w:szCs w:val="48"/>
        </w:rPr>
        <w:t>东至县人民政府关于吴鹏等职务的通知</w:t>
      </w:r>
    </w:p>
    <w:p w:rsidR="00543733" w:rsidRPr="00543733" w:rsidRDefault="00543733" w:rsidP="00F5625F">
      <w:pPr>
        <w:spacing w:line="530" w:lineRule="exact"/>
        <w:rPr>
          <w:szCs w:val="40"/>
        </w:rPr>
      </w:pPr>
    </w:p>
    <w:p w:rsidR="00543733" w:rsidRPr="00543733" w:rsidRDefault="00543733" w:rsidP="00F5625F">
      <w:pPr>
        <w:spacing w:line="530" w:lineRule="exact"/>
        <w:rPr>
          <w:rFonts w:ascii="仿宋_GB2312" w:hAnsi="仿宋_GB2312" w:cs="仿宋_GB2312"/>
          <w:szCs w:val="40"/>
        </w:rPr>
      </w:pPr>
      <w:r w:rsidRPr="00543733">
        <w:rPr>
          <w:rFonts w:ascii="仿宋_GB2312" w:hAnsi="仿宋_GB2312" w:cs="仿宋_GB2312" w:hint="eastAsia"/>
          <w:szCs w:val="40"/>
        </w:rPr>
        <w:t>各乡、镇人民政府，东至经济开发区、大渡口经济开发区管委会，县政府各部门、各直属机构：</w:t>
      </w:r>
    </w:p>
    <w:p w:rsidR="00543733" w:rsidRPr="00543733" w:rsidRDefault="00543733" w:rsidP="00F5625F">
      <w:pPr>
        <w:spacing w:line="530" w:lineRule="exact"/>
        <w:ind w:firstLineChars="200" w:firstLine="640"/>
        <w:rPr>
          <w:rFonts w:ascii="仿宋_GB2312" w:hAnsi="仿宋_GB2312" w:cs="仿宋_GB2312" w:hint="eastAsia"/>
          <w:szCs w:val="40"/>
        </w:rPr>
      </w:pPr>
      <w:r w:rsidRPr="00543733">
        <w:rPr>
          <w:rFonts w:ascii="仿宋_GB2312" w:hAnsi="仿宋_GB2312" w:cs="仿宋_GB2312" w:hint="eastAsia"/>
          <w:szCs w:val="40"/>
        </w:rPr>
        <w:t>经研究决定：</w:t>
      </w:r>
    </w:p>
    <w:p w:rsidR="00543733" w:rsidRPr="00543733" w:rsidRDefault="00543733" w:rsidP="00F5625F">
      <w:pPr>
        <w:spacing w:line="530" w:lineRule="exact"/>
        <w:ind w:firstLineChars="200" w:firstLine="640"/>
        <w:rPr>
          <w:rFonts w:ascii="仿宋_GB2312" w:hAnsi="仿宋_GB2312" w:cs="仿宋_GB2312" w:hint="eastAsia"/>
          <w:szCs w:val="40"/>
        </w:rPr>
      </w:pPr>
      <w:r w:rsidRPr="00543733">
        <w:rPr>
          <w:rFonts w:ascii="仿宋_GB2312" w:hAnsi="仿宋_GB2312" w:cs="仿宋_GB2312" w:hint="eastAsia"/>
          <w:szCs w:val="40"/>
        </w:rPr>
        <w:t>免去吴鹏的县农业农村局副局长职务；</w:t>
      </w:r>
    </w:p>
    <w:p w:rsidR="00543733" w:rsidRPr="00543733" w:rsidRDefault="00543733" w:rsidP="00F5625F">
      <w:pPr>
        <w:spacing w:line="530" w:lineRule="exact"/>
        <w:ind w:firstLineChars="200" w:firstLine="640"/>
        <w:rPr>
          <w:rFonts w:ascii="仿宋_GB2312" w:hAnsi="仿宋_GB2312" w:cs="仿宋_GB2312" w:hint="eastAsia"/>
          <w:szCs w:val="40"/>
        </w:rPr>
      </w:pPr>
      <w:proofErr w:type="gramStart"/>
      <w:r w:rsidRPr="00543733">
        <w:rPr>
          <w:rFonts w:ascii="仿宋_GB2312" w:hAnsi="仿宋_GB2312" w:cs="仿宋_GB2312" w:hint="eastAsia"/>
          <w:szCs w:val="40"/>
        </w:rPr>
        <w:t>免去毕昆的</w:t>
      </w:r>
      <w:proofErr w:type="gramEnd"/>
      <w:r w:rsidRPr="00543733">
        <w:rPr>
          <w:rFonts w:ascii="仿宋_GB2312" w:hAnsi="仿宋_GB2312" w:cs="仿宋_GB2312" w:hint="eastAsia"/>
          <w:szCs w:val="40"/>
        </w:rPr>
        <w:t>县发展和改革委员会副主任职务；</w:t>
      </w:r>
    </w:p>
    <w:p w:rsidR="00543733" w:rsidRPr="00543733" w:rsidRDefault="00543733" w:rsidP="00F5625F">
      <w:pPr>
        <w:spacing w:line="530" w:lineRule="exact"/>
        <w:ind w:firstLineChars="200" w:firstLine="640"/>
        <w:rPr>
          <w:rFonts w:ascii="仿宋_GB2312" w:hAnsi="仿宋_GB2312" w:cs="仿宋_GB2312" w:hint="eastAsia"/>
          <w:szCs w:val="40"/>
        </w:rPr>
      </w:pPr>
      <w:r w:rsidRPr="00543733">
        <w:rPr>
          <w:rFonts w:ascii="仿宋_GB2312" w:hAnsi="仿宋_GB2312" w:cs="仿宋_GB2312" w:hint="eastAsia"/>
          <w:szCs w:val="40"/>
        </w:rPr>
        <w:t>免去徐</w:t>
      </w:r>
      <w:proofErr w:type="gramStart"/>
      <w:r w:rsidRPr="00543733">
        <w:rPr>
          <w:rFonts w:ascii="仿宋_GB2312" w:hAnsi="仿宋_GB2312" w:cs="仿宋_GB2312" w:hint="eastAsia"/>
          <w:szCs w:val="40"/>
        </w:rPr>
        <w:t>浩</w:t>
      </w:r>
      <w:proofErr w:type="gramEnd"/>
      <w:r w:rsidRPr="00543733">
        <w:rPr>
          <w:rFonts w:ascii="仿宋_GB2312" w:hAnsi="仿宋_GB2312" w:cs="仿宋_GB2312" w:hint="eastAsia"/>
          <w:szCs w:val="40"/>
        </w:rPr>
        <w:t>的县政府教育督学职务；</w:t>
      </w:r>
    </w:p>
    <w:p w:rsidR="00543733" w:rsidRPr="00543733" w:rsidRDefault="00543733" w:rsidP="00F5625F">
      <w:pPr>
        <w:spacing w:line="530" w:lineRule="exact"/>
        <w:ind w:firstLineChars="200" w:firstLine="640"/>
        <w:rPr>
          <w:rFonts w:ascii="仿宋_GB2312" w:hAnsi="仿宋_GB2312" w:cs="仿宋_GB2312" w:hint="eastAsia"/>
          <w:szCs w:val="40"/>
        </w:rPr>
      </w:pPr>
      <w:r w:rsidRPr="00543733">
        <w:rPr>
          <w:rFonts w:ascii="仿宋_GB2312" w:hAnsi="仿宋_GB2312" w:cs="仿宋_GB2312" w:hint="eastAsia"/>
          <w:szCs w:val="40"/>
        </w:rPr>
        <w:t>免去郑坤的县商务局副局长职务。</w:t>
      </w:r>
    </w:p>
    <w:p w:rsidR="00543733" w:rsidRPr="00543733" w:rsidRDefault="00543733" w:rsidP="00F5625F">
      <w:pPr>
        <w:spacing w:line="530" w:lineRule="exact"/>
        <w:ind w:firstLineChars="200" w:firstLine="640"/>
        <w:rPr>
          <w:rFonts w:ascii="仿宋_GB2312" w:hAnsi="仿宋_GB2312" w:cs="仿宋_GB2312" w:hint="eastAsia"/>
          <w:szCs w:val="40"/>
        </w:rPr>
      </w:pPr>
      <w:r w:rsidRPr="00543733">
        <w:rPr>
          <w:rFonts w:ascii="仿宋_GB2312" w:hAnsi="仿宋_GB2312" w:cs="仿宋_GB2312" w:hint="eastAsia"/>
          <w:szCs w:val="40"/>
        </w:rPr>
        <w:t>特此通知。</w:t>
      </w:r>
    </w:p>
    <w:p w:rsidR="00543733" w:rsidRPr="00543733" w:rsidRDefault="00543733" w:rsidP="00F5625F">
      <w:pPr>
        <w:spacing w:line="530" w:lineRule="exact"/>
        <w:ind w:firstLineChars="1300" w:firstLine="4160"/>
        <w:jc w:val="right"/>
        <w:rPr>
          <w:rFonts w:ascii="仿宋_GB2312" w:hAnsi="仿宋_GB2312" w:cs="仿宋_GB2312" w:hint="eastAsia"/>
          <w:szCs w:val="40"/>
        </w:rPr>
      </w:pPr>
    </w:p>
    <w:p w:rsidR="00543733" w:rsidRPr="00543733" w:rsidRDefault="00543733" w:rsidP="00F5625F">
      <w:pPr>
        <w:spacing w:line="530" w:lineRule="exact"/>
        <w:ind w:firstLineChars="1300" w:firstLine="4160"/>
        <w:jc w:val="right"/>
        <w:rPr>
          <w:rFonts w:ascii="仿宋_GB2312" w:hAnsi="仿宋_GB2312" w:cs="仿宋_GB2312" w:hint="eastAsia"/>
          <w:szCs w:val="40"/>
        </w:rPr>
      </w:pPr>
    </w:p>
    <w:p w:rsidR="00543733" w:rsidRPr="00543733" w:rsidRDefault="00543733" w:rsidP="00F5625F">
      <w:pPr>
        <w:spacing w:line="530" w:lineRule="exact"/>
        <w:jc w:val="left"/>
        <w:rPr>
          <w:rFonts w:hint="eastAsia"/>
          <w:szCs w:val="40"/>
        </w:rPr>
      </w:pPr>
    </w:p>
    <w:p w:rsidR="00543733" w:rsidRPr="00543733" w:rsidRDefault="00543733" w:rsidP="00F5625F">
      <w:pPr>
        <w:spacing w:line="530" w:lineRule="exact"/>
        <w:ind w:firstLineChars="1600" w:firstLine="5120"/>
        <w:jc w:val="left"/>
        <w:rPr>
          <w:rFonts w:ascii="仿宋_GB2312"/>
          <w:szCs w:val="40"/>
        </w:rPr>
      </w:pPr>
      <w:r w:rsidRPr="00543733">
        <w:rPr>
          <w:rFonts w:ascii="仿宋_GB2312" w:hint="eastAsia"/>
          <w:szCs w:val="40"/>
        </w:rPr>
        <w:t>2026年4月27日</w:t>
      </w:r>
    </w:p>
    <w:p w:rsidR="00602A5F" w:rsidRPr="00602A5F" w:rsidRDefault="00602A5F" w:rsidP="00F5625F">
      <w:pPr>
        <w:spacing w:line="530" w:lineRule="exact"/>
        <w:rPr>
          <w:rFonts w:ascii="仿宋_GB2312"/>
          <w:szCs w:val="32"/>
        </w:rPr>
      </w:pPr>
    </w:p>
    <w:tbl>
      <w:tblPr>
        <w:tblpPr w:leftFromText="181" w:rightFromText="181" w:vertAnchor="page" w:horzAnchor="margin" w:tblpY="13441"/>
        <w:tblOverlap w:val="never"/>
        <w:tblW w:w="9286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86"/>
      </w:tblGrid>
      <w:tr w:rsidR="00602A5F" w:rsidRPr="00602A5F" w:rsidTr="00D06E6E">
        <w:tc>
          <w:tcPr>
            <w:tcW w:w="928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02A5F" w:rsidRPr="00602A5F" w:rsidRDefault="00602A5F" w:rsidP="00D06E6E">
            <w:pPr>
              <w:spacing w:line="480" w:lineRule="exact"/>
              <w:ind w:leftChars="100" w:left="1160" w:hangingChars="300" w:hanging="840"/>
              <w:rPr>
                <w:rFonts w:ascii="仿宋_GB2312"/>
                <w:sz w:val="28"/>
                <w:szCs w:val="28"/>
              </w:rPr>
            </w:pPr>
            <w:bookmarkStart w:id="1" w:name="OLE_LINK1"/>
            <w:r w:rsidRPr="00602A5F">
              <w:rPr>
                <w:rFonts w:ascii="仿宋_GB2312" w:hint="eastAsia"/>
                <w:sz w:val="28"/>
                <w:szCs w:val="28"/>
              </w:rPr>
              <w:t xml:space="preserve">抄送：县委各部门，县人大常委会办公室，县政协办公室，县监委，县人武部，县法院，县检察院 </w:t>
            </w:r>
          </w:p>
        </w:tc>
      </w:tr>
      <w:tr w:rsidR="00602A5F" w:rsidRPr="00602A5F" w:rsidTr="00D06E6E">
        <w:tc>
          <w:tcPr>
            <w:tcW w:w="928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602A5F" w:rsidRPr="00602A5F" w:rsidRDefault="00602A5F" w:rsidP="00F5625F">
            <w:pPr>
              <w:spacing w:line="600" w:lineRule="exact"/>
              <w:ind w:firstLineChars="100" w:firstLine="280"/>
              <w:rPr>
                <w:rFonts w:ascii="仿宋_GB2312"/>
                <w:sz w:val="28"/>
                <w:szCs w:val="28"/>
              </w:rPr>
            </w:pPr>
            <w:r w:rsidRPr="00602A5F">
              <w:rPr>
                <w:rFonts w:ascii="仿宋_GB2312" w:hint="eastAsia"/>
                <w:sz w:val="28"/>
                <w:szCs w:val="28"/>
              </w:rPr>
              <w:t xml:space="preserve">东至县人民政府办公室                    </w:t>
            </w:r>
            <w:r w:rsidR="00F5625F">
              <w:rPr>
                <w:rFonts w:ascii="仿宋_GB2312"/>
                <w:sz w:val="28"/>
                <w:szCs w:val="28"/>
              </w:rPr>
              <w:t xml:space="preserve">  </w:t>
            </w:r>
            <w:r w:rsidRPr="00602A5F">
              <w:rPr>
                <w:rFonts w:ascii="仿宋_GB2312" w:hint="eastAsia"/>
                <w:sz w:val="28"/>
                <w:szCs w:val="28"/>
              </w:rPr>
              <w:t>202</w:t>
            </w:r>
            <w:r w:rsidR="00B8264C">
              <w:rPr>
                <w:rFonts w:ascii="仿宋_GB2312"/>
                <w:sz w:val="28"/>
                <w:szCs w:val="28"/>
              </w:rPr>
              <w:t>6</w:t>
            </w:r>
            <w:r w:rsidRPr="00602A5F">
              <w:rPr>
                <w:rFonts w:ascii="仿宋_GB2312" w:hint="eastAsia"/>
                <w:sz w:val="28"/>
                <w:szCs w:val="28"/>
              </w:rPr>
              <w:t xml:space="preserve"> 年</w:t>
            </w:r>
            <w:r w:rsidR="00F5625F">
              <w:rPr>
                <w:rFonts w:ascii="仿宋_GB2312"/>
                <w:sz w:val="28"/>
                <w:szCs w:val="28"/>
              </w:rPr>
              <w:t>4</w:t>
            </w:r>
            <w:r w:rsidRPr="00602A5F">
              <w:rPr>
                <w:rFonts w:ascii="仿宋_GB2312" w:hint="eastAsia"/>
                <w:sz w:val="28"/>
                <w:szCs w:val="28"/>
              </w:rPr>
              <w:t>月</w:t>
            </w:r>
            <w:r w:rsidR="00F5625F">
              <w:rPr>
                <w:rFonts w:ascii="仿宋_GB2312"/>
                <w:sz w:val="28"/>
                <w:szCs w:val="28"/>
              </w:rPr>
              <w:t>27</w:t>
            </w:r>
            <w:r w:rsidRPr="00602A5F">
              <w:rPr>
                <w:rFonts w:ascii="仿宋_GB2312" w:hint="eastAsia"/>
                <w:sz w:val="28"/>
                <w:szCs w:val="28"/>
              </w:rPr>
              <w:t>日印发</w:t>
            </w:r>
          </w:p>
        </w:tc>
      </w:tr>
      <w:bookmarkEnd w:id="1"/>
    </w:tbl>
    <w:p w:rsidR="00A6359C" w:rsidRPr="00602A5F" w:rsidRDefault="00A6359C" w:rsidP="00C63E33">
      <w:pPr>
        <w:spacing w:line="500" w:lineRule="exact"/>
        <w:rPr>
          <w:rFonts w:ascii="仿宋_GB2312"/>
          <w:szCs w:val="32"/>
        </w:rPr>
      </w:pPr>
    </w:p>
    <w:p w:rsidR="00A6359C" w:rsidRPr="00F5625F" w:rsidRDefault="00A6359C" w:rsidP="00C63E33">
      <w:pPr>
        <w:spacing w:line="520" w:lineRule="exact"/>
        <w:rPr>
          <w:rFonts w:ascii="仿宋_GB2312"/>
          <w:szCs w:val="32"/>
        </w:rPr>
      </w:pPr>
      <w:bookmarkStart w:id="2" w:name="_GoBack"/>
      <w:bookmarkEnd w:id="2"/>
    </w:p>
    <w:sectPr w:rsidR="00A6359C" w:rsidRPr="00F5625F" w:rsidSect="00A74EF5">
      <w:headerReference w:type="default" r:id="rId6"/>
      <w:footerReference w:type="even" r:id="rId7"/>
      <w:footerReference w:type="default" r:id="rId8"/>
      <w:pgSz w:w="11907" w:h="16840" w:code="9"/>
      <w:pgMar w:top="1985" w:right="1474" w:bottom="1247" w:left="1474" w:header="567" w:footer="1418" w:gutter="0"/>
      <w:pgNumType w:fmt="numberInDash"/>
      <w:cols w:space="425"/>
      <w:docGrid w:type="lines" w:linePitch="591" w:charSpace="-84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F91" w:rsidRDefault="00142F91">
      <w:r>
        <w:separator/>
      </w:r>
    </w:p>
  </w:endnote>
  <w:endnote w:type="continuationSeparator" w:id="0">
    <w:p w:rsidR="00142F91" w:rsidRDefault="00142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9544534"/>
      <w:docPartObj>
        <w:docPartGallery w:val="Page Numbers (Bottom of Page)"/>
        <w:docPartUnique/>
      </w:docPartObj>
    </w:sdtPr>
    <w:sdtEndPr>
      <w:rPr>
        <w:rFonts w:ascii="仿宋_GB2312" w:hint="eastAsia"/>
        <w:sz w:val="28"/>
        <w:szCs w:val="28"/>
      </w:rPr>
    </w:sdtEndPr>
    <w:sdtContent>
      <w:p w:rsidR="00B04B6B" w:rsidRPr="00B04B6B" w:rsidRDefault="00B04B6B">
        <w:pPr>
          <w:pStyle w:val="a3"/>
          <w:rPr>
            <w:rFonts w:ascii="仿宋_GB2312"/>
            <w:sz w:val="28"/>
            <w:szCs w:val="28"/>
          </w:rPr>
        </w:pPr>
        <w:r w:rsidRPr="00B04B6B">
          <w:rPr>
            <w:rFonts w:ascii="仿宋_GB2312" w:hint="eastAsia"/>
            <w:sz w:val="28"/>
            <w:szCs w:val="28"/>
          </w:rPr>
          <w:fldChar w:fldCharType="begin"/>
        </w:r>
        <w:r w:rsidRPr="00B04B6B">
          <w:rPr>
            <w:rFonts w:ascii="仿宋_GB2312" w:hint="eastAsia"/>
            <w:sz w:val="28"/>
            <w:szCs w:val="28"/>
          </w:rPr>
          <w:instrText>PAGE   \* MERGEFORMAT</w:instrText>
        </w:r>
        <w:r w:rsidRPr="00B04B6B">
          <w:rPr>
            <w:rFonts w:ascii="仿宋_GB2312" w:hint="eastAsia"/>
            <w:sz w:val="28"/>
            <w:szCs w:val="28"/>
          </w:rPr>
          <w:fldChar w:fldCharType="separate"/>
        </w:r>
        <w:r w:rsidR="00F5625F" w:rsidRPr="00F5625F">
          <w:rPr>
            <w:rFonts w:ascii="仿宋_GB2312"/>
            <w:noProof/>
            <w:sz w:val="28"/>
            <w:szCs w:val="28"/>
            <w:lang w:val="zh-CN"/>
          </w:rPr>
          <w:t>-</w:t>
        </w:r>
        <w:r w:rsidR="00F5625F">
          <w:rPr>
            <w:rFonts w:ascii="仿宋_GB2312"/>
            <w:noProof/>
            <w:sz w:val="28"/>
            <w:szCs w:val="28"/>
          </w:rPr>
          <w:t xml:space="preserve"> 2 -</w:t>
        </w:r>
        <w:r w:rsidRPr="00B04B6B">
          <w:rPr>
            <w:rFonts w:ascii="仿宋_GB2312" w:hint="eastAsia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3500744"/>
      <w:docPartObj>
        <w:docPartGallery w:val="Page Numbers (Bottom of Page)"/>
        <w:docPartUnique/>
      </w:docPartObj>
    </w:sdtPr>
    <w:sdtEndPr>
      <w:rPr>
        <w:rFonts w:ascii="仿宋_GB2312" w:hint="eastAsia"/>
        <w:sz w:val="28"/>
        <w:szCs w:val="28"/>
      </w:rPr>
    </w:sdtEndPr>
    <w:sdtContent>
      <w:p w:rsidR="00B04B6B" w:rsidRPr="00B04B6B" w:rsidRDefault="00B04B6B" w:rsidP="00B04B6B">
        <w:pPr>
          <w:pStyle w:val="a3"/>
          <w:jc w:val="right"/>
          <w:rPr>
            <w:rFonts w:ascii="仿宋_GB2312"/>
            <w:sz w:val="28"/>
            <w:szCs w:val="28"/>
          </w:rPr>
        </w:pPr>
        <w:r w:rsidRPr="00B04B6B">
          <w:rPr>
            <w:rFonts w:ascii="仿宋_GB2312" w:hint="eastAsia"/>
            <w:sz w:val="28"/>
            <w:szCs w:val="28"/>
          </w:rPr>
          <w:fldChar w:fldCharType="begin"/>
        </w:r>
        <w:r w:rsidRPr="00B04B6B">
          <w:rPr>
            <w:rFonts w:ascii="仿宋_GB2312" w:hint="eastAsia"/>
            <w:sz w:val="28"/>
            <w:szCs w:val="28"/>
          </w:rPr>
          <w:instrText>PAGE   \* MERGEFORMAT</w:instrText>
        </w:r>
        <w:r w:rsidRPr="00B04B6B">
          <w:rPr>
            <w:rFonts w:ascii="仿宋_GB2312" w:hint="eastAsia"/>
            <w:sz w:val="28"/>
            <w:szCs w:val="28"/>
          </w:rPr>
          <w:fldChar w:fldCharType="separate"/>
        </w:r>
        <w:r w:rsidR="00F5625F" w:rsidRPr="00F5625F">
          <w:rPr>
            <w:rFonts w:ascii="仿宋_GB2312"/>
            <w:noProof/>
            <w:sz w:val="28"/>
            <w:szCs w:val="28"/>
            <w:lang w:val="zh-CN"/>
          </w:rPr>
          <w:t>-</w:t>
        </w:r>
        <w:r w:rsidR="00F5625F">
          <w:rPr>
            <w:rFonts w:ascii="仿宋_GB2312"/>
            <w:noProof/>
            <w:sz w:val="28"/>
            <w:szCs w:val="28"/>
          </w:rPr>
          <w:t xml:space="preserve"> 1 -</w:t>
        </w:r>
        <w:r w:rsidRPr="00B04B6B">
          <w:rPr>
            <w:rFonts w:ascii="仿宋_GB2312" w:hint="eastAsia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F91" w:rsidRDefault="00142F91">
      <w:r>
        <w:separator/>
      </w:r>
    </w:p>
  </w:footnote>
  <w:footnote w:type="continuationSeparator" w:id="0">
    <w:p w:rsidR="00142F91" w:rsidRDefault="00142F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519" w:rsidRDefault="00774519" w:rsidP="00463CF2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evenAndOddHeaders/>
  <w:drawingGridHorizontalSpacing w:val="158"/>
  <w:drawingGridVerticalSpacing w:val="591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2CD"/>
    <w:rsid w:val="00000DF9"/>
    <w:rsid w:val="00010185"/>
    <w:rsid w:val="00010BC9"/>
    <w:rsid w:val="00012EDC"/>
    <w:rsid w:val="000149DE"/>
    <w:rsid w:val="00017FDF"/>
    <w:rsid w:val="00020F1D"/>
    <w:rsid w:val="00035150"/>
    <w:rsid w:val="000357D9"/>
    <w:rsid w:val="00035F30"/>
    <w:rsid w:val="000413C0"/>
    <w:rsid w:val="0005505A"/>
    <w:rsid w:val="00061536"/>
    <w:rsid w:val="00061E09"/>
    <w:rsid w:val="000622CD"/>
    <w:rsid w:val="00065C68"/>
    <w:rsid w:val="00070600"/>
    <w:rsid w:val="00072DE9"/>
    <w:rsid w:val="000738B2"/>
    <w:rsid w:val="00081728"/>
    <w:rsid w:val="00082544"/>
    <w:rsid w:val="00082D93"/>
    <w:rsid w:val="00084319"/>
    <w:rsid w:val="0008660A"/>
    <w:rsid w:val="0009432B"/>
    <w:rsid w:val="000966CD"/>
    <w:rsid w:val="000A065F"/>
    <w:rsid w:val="000A1497"/>
    <w:rsid w:val="000A1A5B"/>
    <w:rsid w:val="000A42DF"/>
    <w:rsid w:val="000A77A3"/>
    <w:rsid w:val="000B0AB3"/>
    <w:rsid w:val="000B1354"/>
    <w:rsid w:val="000B2B02"/>
    <w:rsid w:val="000C4943"/>
    <w:rsid w:val="000D0D58"/>
    <w:rsid w:val="000D4596"/>
    <w:rsid w:val="000D5C84"/>
    <w:rsid w:val="000E6753"/>
    <w:rsid w:val="000F081D"/>
    <w:rsid w:val="000F08DC"/>
    <w:rsid w:val="000F4ACA"/>
    <w:rsid w:val="000F7174"/>
    <w:rsid w:val="001003E2"/>
    <w:rsid w:val="001035AA"/>
    <w:rsid w:val="001113A0"/>
    <w:rsid w:val="00114C88"/>
    <w:rsid w:val="0011745D"/>
    <w:rsid w:val="001200C5"/>
    <w:rsid w:val="0012269A"/>
    <w:rsid w:val="00132A49"/>
    <w:rsid w:val="00134BFD"/>
    <w:rsid w:val="001350B2"/>
    <w:rsid w:val="00137294"/>
    <w:rsid w:val="00142F91"/>
    <w:rsid w:val="00144010"/>
    <w:rsid w:val="00155A89"/>
    <w:rsid w:val="00155C60"/>
    <w:rsid w:val="00156906"/>
    <w:rsid w:val="001604C2"/>
    <w:rsid w:val="00161D68"/>
    <w:rsid w:val="001774F6"/>
    <w:rsid w:val="001805D8"/>
    <w:rsid w:val="00181145"/>
    <w:rsid w:val="001819BA"/>
    <w:rsid w:val="00183ED9"/>
    <w:rsid w:val="00190B3D"/>
    <w:rsid w:val="001914D6"/>
    <w:rsid w:val="001928E6"/>
    <w:rsid w:val="00192B52"/>
    <w:rsid w:val="0019412D"/>
    <w:rsid w:val="00196FBB"/>
    <w:rsid w:val="0019722C"/>
    <w:rsid w:val="00197454"/>
    <w:rsid w:val="001976C2"/>
    <w:rsid w:val="001A2E30"/>
    <w:rsid w:val="001B29B0"/>
    <w:rsid w:val="001B42F3"/>
    <w:rsid w:val="001B7D6C"/>
    <w:rsid w:val="001D1E5D"/>
    <w:rsid w:val="001D4362"/>
    <w:rsid w:val="001D718C"/>
    <w:rsid w:val="001E087D"/>
    <w:rsid w:val="001E3B99"/>
    <w:rsid w:val="00202C99"/>
    <w:rsid w:val="002034CA"/>
    <w:rsid w:val="0020682A"/>
    <w:rsid w:val="0020756E"/>
    <w:rsid w:val="002135FD"/>
    <w:rsid w:val="00221AF0"/>
    <w:rsid w:val="002238E6"/>
    <w:rsid w:val="00223951"/>
    <w:rsid w:val="00223D42"/>
    <w:rsid w:val="00223F5A"/>
    <w:rsid w:val="002259DD"/>
    <w:rsid w:val="0023042D"/>
    <w:rsid w:val="0024053E"/>
    <w:rsid w:val="00244AC0"/>
    <w:rsid w:val="002462C6"/>
    <w:rsid w:val="00250030"/>
    <w:rsid w:val="00250D2D"/>
    <w:rsid w:val="0025113F"/>
    <w:rsid w:val="00253EA1"/>
    <w:rsid w:val="00255989"/>
    <w:rsid w:val="0025753C"/>
    <w:rsid w:val="00262094"/>
    <w:rsid w:val="00267806"/>
    <w:rsid w:val="002727E9"/>
    <w:rsid w:val="002804CE"/>
    <w:rsid w:val="00284DE1"/>
    <w:rsid w:val="002864A7"/>
    <w:rsid w:val="00291420"/>
    <w:rsid w:val="002A1736"/>
    <w:rsid w:val="002A289A"/>
    <w:rsid w:val="002B362C"/>
    <w:rsid w:val="002B3792"/>
    <w:rsid w:val="002B5002"/>
    <w:rsid w:val="002D2712"/>
    <w:rsid w:val="002D607D"/>
    <w:rsid w:val="002E4D7B"/>
    <w:rsid w:val="002E5AE9"/>
    <w:rsid w:val="002E7B57"/>
    <w:rsid w:val="002F499B"/>
    <w:rsid w:val="002F4B98"/>
    <w:rsid w:val="002F4C6A"/>
    <w:rsid w:val="002F6A5B"/>
    <w:rsid w:val="002F6AAB"/>
    <w:rsid w:val="002F703B"/>
    <w:rsid w:val="00301DE3"/>
    <w:rsid w:val="00302164"/>
    <w:rsid w:val="0030315A"/>
    <w:rsid w:val="003040EB"/>
    <w:rsid w:val="0032217E"/>
    <w:rsid w:val="003342B1"/>
    <w:rsid w:val="003357A8"/>
    <w:rsid w:val="00336222"/>
    <w:rsid w:val="00336287"/>
    <w:rsid w:val="00336AB9"/>
    <w:rsid w:val="00337A5A"/>
    <w:rsid w:val="00342657"/>
    <w:rsid w:val="00353E58"/>
    <w:rsid w:val="00360CAA"/>
    <w:rsid w:val="00363677"/>
    <w:rsid w:val="00365247"/>
    <w:rsid w:val="00365A0F"/>
    <w:rsid w:val="00371FF4"/>
    <w:rsid w:val="00373BFA"/>
    <w:rsid w:val="00381963"/>
    <w:rsid w:val="00386B2F"/>
    <w:rsid w:val="00392F8C"/>
    <w:rsid w:val="003972F6"/>
    <w:rsid w:val="003A06B3"/>
    <w:rsid w:val="003A16EB"/>
    <w:rsid w:val="003A23B1"/>
    <w:rsid w:val="003A565D"/>
    <w:rsid w:val="003A6159"/>
    <w:rsid w:val="003B12BE"/>
    <w:rsid w:val="003D392D"/>
    <w:rsid w:val="003D5122"/>
    <w:rsid w:val="003D65B4"/>
    <w:rsid w:val="003E440A"/>
    <w:rsid w:val="003E6517"/>
    <w:rsid w:val="003E6912"/>
    <w:rsid w:val="003F035F"/>
    <w:rsid w:val="003F19E3"/>
    <w:rsid w:val="003F242B"/>
    <w:rsid w:val="003F3C19"/>
    <w:rsid w:val="003F5ADA"/>
    <w:rsid w:val="00401752"/>
    <w:rsid w:val="00407404"/>
    <w:rsid w:val="0040747F"/>
    <w:rsid w:val="004105DF"/>
    <w:rsid w:val="004114C8"/>
    <w:rsid w:val="00412039"/>
    <w:rsid w:val="00414EA8"/>
    <w:rsid w:val="00417FAC"/>
    <w:rsid w:val="00420849"/>
    <w:rsid w:val="00421E77"/>
    <w:rsid w:val="0042486D"/>
    <w:rsid w:val="00433835"/>
    <w:rsid w:val="004358BA"/>
    <w:rsid w:val="004364BD"/>
    <w:rsid w:val="00437303"/>
    <w:rsid w:val="00441D25"/>
    <w:rsid w:val="004448AC"/>
    <w:rsid w:val="00447F27"/>
    <w:rsid w:val="004547C0"/>
    <w:rsid w:val="00455B86"/>
    <w:rsid w:val="00455FDA"/>
    <w:rsid w:val="00456754"/>
    <w:rsid w:val="004619AE"/>
    <w:rsid w:val="0046233B"/>
    <w:rsid w:val="00463CF2"/>
    <w:rsid w:val="00463D85"/>
    <w:rsid w:val="00467AF3"/>
    <w:rsid w:val="004768D4"/>
    <w:rsid w:val="00480100"/>
    <w:rsid w:val="004804F8"/>
    <w:rsid w:val="00491ABE"/>
    <w:rsid w:val="00492877"/>
    <w:rsid w:val="004935B8"/>
    <w:rsid w:val="00494FA0"/>
    <w:rsid w:val="004A451F"/>
    <w:rsid w:val="004A505D"/>
    <w:rsid w:val="004A6973"/>
    <w:rsid w:val="004B3970"/>
    <w:rsid w:val="004B7069"/>
    <w:rsid w:val="004C5695"/>
    <w:rsid w:val="004C656F"/>
    <w:rsid w:val="004C71C3"/>
    <w:rsid w:val="004C733D"/>
    <w:rsid w:val="004D12A8"/>
    <w:rsid w:val="004D1499"/>
    <w:rsid w:val="004D1DE7"/>
    <w:rsid w:val="004D3D91"/>
    <w:rsid w:val="004D792E"/>
    <w:rsid w:val="004E318F"/>
    <w:rsid w:val="004E5A78"/>
    <w:rsid w:val="004F056C"/>
    <w:rsid w:val="004F0D8E"/>
    <w:rsid w:val="004F1846"/>
    <w:rsid w:val="004F693D"/>
    <w:rsid w:val="00500E5D"/>
    <w:rsid w:val="00501994"/>
    <w:rsid w:val="00506C75"/>
    <w:rsid w:val="00522960"/>
    <w:rsid w:val="00522C88"/>
    <w:rsid w:val="00523F3B"/>
    <w:rsid w:val="005256D1"/>
    <w:rsid w:val="00525E66"/>
    <w:rsid w:val="0052774E"/>
    <w:rsid w:val="005319AB"/>
    <w:rsid w:val="005322C0"/>
    <w:rsid w:val="00532CFE"/>
    <w:rsid w:val="00535A99"/>
    <w:rsid w:val="00540781"/>
    <w:rsid w:val="00540810"/>
    <w:rsid w:val="00543733"/>
    <w:rsid w:val="00547B01"/>
    <w:rsid w:val="0055056C"/>
    <w:rsid w:val="00551953"/>
    <w:rsid w:val="0055473A"/>
    <w:rsid w:val="005574AB"/>
    <w:rsid w:val="005578C5"/>
    <w:rsid w:val="00565575"/>
    <w:rsid w:val="00565DED"/>
    <w:rsid w:val="00572CFA"/>
    <w:rsid w:val="0057485C"/>
    <w:rsid w:val="005809A1"/>
    <w:rsid w:val="00580B64"/>
    <w:rsid w:val="005867E9"/>
    <w:rsid w:val="0059714A"/>
    <w:rsid w:val="00597977"/>
    <w:rsid w:val="005A425B"/>
    <w:rsid w:val="005A5821"/>
    <w:rsid w:val="005A66D0"/>
    <w:rsid w:val="005A6F6F"/>
    <w:rsid w:val="005B54B3"/>
    <w:rsid w:val="005C24B6"/>
    <w:rsid w:val="005C5917"/>
    <w:rsid w:val="005D5E41"/>
    <w:rsid w:val="005E12EB"/>
    <w:rsid w:val="005E3612"/>
    <w:rsid w:val="005E3F0B"/>
    <w:rsid w:val="005E5FE6"/>
    <w:rsid w:val="005E7D75"/>
    <w:rsid w:val="005F42FA"/>
    <w:rsid w:val="005F7F73"/>
    <w:rsid w:val="00602A5F"/>
    <w:rsid w:val="00604958"/>
    <w:rsid w:val="0061415C"/>
    <w:rsid w:val="00620D5C"/>
    <w:rsid w:val="0062212E"/>
    <w:rsid w:val="00623C83"/>
    <w:rsid w:val="00631AA8"/>
    <w:rsid w:val="00637E8B"/>
    <w:rsid w:val="006401C5"/>
    <w:rsid w:val="00641750"/>
    <w:rsid w:val="00644C5A"/>
    <w:rsid w:val="00646102"/>
    <w:rsid w:val="006533EE"/>
    <w:rsid w:val="00657A10"/>
    <w:rsid w:val="00660528"/>
    <w:rsid w:val="00661405"/>
    <w:rsid w:val="00662D7B"/>
    <w:rsid w:val="006720F0"/>
    <w:rsid w:val="00676F0F"/>
    <w:rsid w:val="006821FB"/>
    <w:rsid w:val="00683C1D"/>
    <w:rsid w:val="006864FA"/>
    <w:rsid w:val="00686C98"/>
    <w:rsid w:val="0068700C"/>
    <w:rsid w:val="00691DCD"/>
    <w:rsid w:val="00691E58"/>
    <w:rsid w:val="006A31F3"/>
    <w:rsid w:val="006B2450"/>
    <w:rsid w:val="006B5728"/>
    <w:rsid w:val="006B5BA8"/>
    <w:rsid w:val="006C152D"/>
    <w:rsid w:val="006C591F"/>
    <w:rsid w:val="006D06D8"/>
    <w:rsid w:val="006D2449"/>
    <w:rsid w:val="006D2842"/>
    <w:rsid w:val="006D2F21"/>
    <w:rsid w:val="006D3880"/>
    <w:rsid w:val="006D48D4"/>
    <w:rsid w:val="006E504C"/>
    <w:rsid w:val="006E65E0"/>
    <w:rsid w:val="006F06DA"/>
    <w:rsid w:val="006F70D4"/>
    <w:rsid w:val="00704C54"/>
    <w:rsid w:val="0071148B"/>
    <w:rsid w:val="00714599"/>
    <w:rsid w:val="00716551"/>
    <w:rsid w:val="00716E0D"/>
    <w:rsid w:val="0073785A"/>
    <w:rsid w:val="00737945"/>
    <w:rsid w:val="00737B81"/>
    <w:rsid w:val="00743C33"/>
    <w:rsid w:val="00746C96"/>
    <w:rsid w:val="00747A6E"/>
    <w:rsid w:val="007515A6"/>
    <w:rsid w:val="00752BE8"/>
    <w:rsid w:val="007615CA"/>
    <w:rsid w:val="00761D0B"/>
    <w:rsid w:val="00764B81"/>
    <w:rsid w:val="00765500"/>
    <w:rsid w:val="00773098"/>
    <w:rsid w:val="007739D3"/>
    <w:rsid w:val="00774519"/>
    <w:rsid w:val="00774E30"/>
    <w:rsid w:val="0077510B"/>
    <w:rsid w:val="00775EC7"/>
    <w:rsid w:val="00776232"/>
    <w:rsid w:val="00776E5B"/>
    <w:rsid w:val="00777B6F"/>
    <w:rsid w:val="00781856"/>
    <w:rsid w:val="0078221F"/>
    <w:rsid w:val="00785C98"/>
    <w:rsid w:val="00791284"/>
    <w:rsid w:val="00795667"/>
    <w:rsid w:val="007969C9"/>
    <w:rsid w:val="007B21A3"/>
    <w:rsid w:val="007B74F9"/>
    <w:rsid w:val="007C76D3"/>
    <w:rsid w:val="007D10A9"/>
    <w:rsid w:val="007D219C"/>
    <w:rsid w:val="007D2530"/>
    <w:rsid w:val="007D2912"/>
    <w:rsid w:val="007E5158"/>
    <w:rsid w:val="007E7270"/>
    <w:rsid w:val="007F2CD7"/>
    <w:rsid w:val="007F37F0"/>
    <w:rsid w:val="007F3EB0"/>
    <w:rsid w:val="00800DC8"/>
    <w:rsid w:val="00802924"/>
    <w:rsid w:val="008030BE"/>
    <w:rsid w:val="00803AA1"/>
    <w:rsid w:val="0080401E"/>
    <w:rsid w:val="0082416C"/>
    <w:rsid w:val="00826720"/>
    <w:rsid w:val="00827181"/>
    <w:rsid w:val="00831F91"/>
    <w:rsid w:val="008340D2"/>
    <w:rsid w:val="0083490F"/>
    <w:rsid w:val="00834F5D"/>
    <w:rsid w:val="00835662"/>
    <w:rsid w:val="00836294"/>
    <w:rsid w:val="00836C49"/>
    <w:rsid w:val="00840E74"/>
    <w:rsid w:val="008410FC"/>
    <w:rsid w:val="00841428"/>
    <w:rsid w:val="00845C34"/>
    <w:rsid w:val="00846668"/>
    <w:rsid w:val="00851716"/>
    <w:rsid w:val="008568E6"/>
    <w:rsid w:val="00857306"/>
    <w:rsid w:val="0086271D"/>
    <w:rsid w:val="0086709E"/>
    <w:rsid w:val="00867456"/>
    <w:rsid w:val="0087229F"/>
    <w:rsid w:val="00876FA6"/>
    <w:rsid w:val="00892B43"/>
    <w:rsid w:val="008931BB"/>
    <w:rsid w:val="008967B5"/>
    <w:rsid w:val="008A287A"/>
    <w:rsid w:val="008A30B6"/>
    <w:rsid w:val="008B43DA"/>
    <w:rsid w:val="008B46DA"/>
    <w:rsid w:val="008B5419"/>
    <w:rsid w:val="008B6A5A"/>
    <w:rsid w:val="008B704B"/>
    <w:rsid w:val="008C341C"/>
    <w:rsid w:val="008D1032"/>
    <w:rsid w:val="008E13A3"/>
    <w:rsid w:val="008E4E8C"/>
    <w:rsid w:val="008E637A"/>
    <w:rsid w:val="008E6F29"/>
    <w:rsid w:val="008E716E"/>
    <w:rsid w:val="008F253E"/>
    <w:rsid w:val="008F2998"/>
    <w:rsid w:val="008F4D2C"/>
    <w:rsid w:val="008F5C11"/>
    <w:rsid w:val="00900121"/>
    <w:rsid w:val="00901D8C"/>
    <w:rsid w:val="00902F23"/>
    <w:rsid w:val="00905F0E"/>
    <w:rsid w:val="00912A9A"/>
    <w:rsid w:val="00914D1F"/>
    <w:rsid w:val="00915022"/>
    <w:rsid w:val="00916761"/>
    <w:rsid w:val="009268DB"/>
    <w:rsid w:val="00927B65"/>
    <w:rsid w:val="00931C92"/>
    <w:rsid w:val="0093427A"/>
    <w:rsid w:val="00935A08"/>
    <w:rsid w:val="009368A0"/>
    <w:rsid w:val="009400F3"/>
    <w:rsid w:val="00940F99"/>
    <w:rsid w:val="00941224"/>
    <w:rsid w:val="00941D58"/>
    <w:rsid w:val="00942842"/>
    <w:rsid w:val="0094621C"/>
    <w:rsid w:val="0094622A"/>
    <w:rsid w:val="00950FC3"/>
    <w:rsid w:val="00951E61"/>
    <w:rsid w:val="009539B6"/>
    <w:rsid w:val="00956EAA"/>
    <w:rsid w:val="00961ADB"/>
    <w:rsid w:val="00965CA3"/>
    <w:rsid w:val="00984EBC"/>
    <w:rsid w:val="00985CBF"/>
    <w:rsid w:val="00990035"/>
    <w:rsid w:val="00991278"/>
    <w:rsid w:val="0099144B"/>
    <w:rsid w:val="0099272D"/>
    <w:rsid w:val="00993891"/>
    <w:rsid w:val="009A1C3E"/>
    <w:rsid w:val="009A2803"/>
    <w:rsid w:val="009A7853"/>
    <w:rsid w:val="009B0B5A"/>
    <w:rsid w:val="009B4D8A"/>
    <w:rsid w:val="009B4D97"/>
    <w:rsid w:val="009B548F"/>
    <w:rsid w:val="009B76F9"/>
    <w:rsid w:val="009B7DF5"/>
    <w:rsid w:val="009C1DCB"/>
    <w:rsid w:val="009C2993"/>
    <w:rsid w:val="009C33E3"/>
    <w:rsid w:val="009C49E9"/>
    <w:rsid w:val="009C68FD"/>
    <w:rsid w:val="009C6E53"/>
    <w:rsid w:val="009C7D8A"/>
    <w:rsid w:val="009D07D6"/>
    <w:rsid w:val="009D0B4F"/>
    <w:rsid w:val="009D2DAB"/>
    <w:rsid w:val="009D6149"/>
    <w:rsid w:val="009E204A"/>
    <w:rsid w:val="009F2992"/>
    <w:rsid w:val="009F2E1C"/>
    <w:rsid w:val="009F3A52"/>
    <w:rsid w:val="009F64AE"/>
    <w:rsid w:val="00A015F6"/>
    <w:rsid w:val="00A077E9"/>
    <w:rsid w:val="00A12AAA"/>
    <w:rsid w:val="00A15D3A"/>
    <w:rsid w:val="00A17D55"/>
    <w:rsid w:val="00A2084B"/>
    <w:rsid w:val="00A20D50"/>
    <w:rsid w:val="00A24A52"/>
    <w:rsid w:val="00A33464"/>
    <w:rsid w:val="00A360AA"/>
    <w:rsid w:val="00A41EDF"/>
    <w:rsid w:val="00A43F77"/>
    <w:rsid w:val="00A51699"/>
    <w:rsid w:val="00A61BBD"/>
    <w:rsid w:val="00A6359C"/>
    <w:rsid w:val="00A638CB"/>
    <w:rsid w:val="00A65BF0"/>
    <w:rsid w:val="00A65FE6"/>
    <w:rsid w:val="00A66898"/>
    <w:rsid w:val="00A66C96"/>
    <w:rsid w:val="00A67669"/>
    <w:rsid w:val="00A71D18"/>
    <w:rsid w:val="00A724C3"/>
    <w:rsid w:val="00A74EF5"/>
    <w:rsid w:val="00A7736E"/>
    <w:rsid w:val="00A83439"/>
    <w:rsid w:val="00A85182"/>
    <w:rsid w:val="00A978CD"/>
    <w:rsid w:val="00AA09BC"/>
    <w:rsid w:val="00AA52CD"/>
    <w:rsid w:val="00AA7260"/>
    <w:rsid w:val="00AB3E16"/>
    <w:rsid w:val="00AB438B"/>
    <w:rsid w:val="00AB44B4"/>
    <w:rsid w:val="00AB5505"/>
    <w:rsid w:val="00AB5656"/>
    <w:rsid w:val="00AB72EC"/>
    <w:rsid w:val="00AC1625"/>
    <w:rsid w:val="00AC201D"/>
    <w:rsid w:val="00AC364F"/>
    <w:rsid w:val="00AC41FC"/>
    <w:rsid w:val="00AD0192"/>
    <w:rsid w:val="00AD2B5B"/>
    <w:rsid w:val="00AE0FE5"/>
    <w:rsid w:val="00AE2400"/>
    <w:rsid w:val="00AE2617"/>
    <w:rsid w:val="00AE40A8"/>
    <w:rsid w:val="00AE4DB3"/>
    <w:rsid w:val="00B00795"/>
    <w:rsid w:val="00B0088F"/>
    <w:rsid w:val="00B04B6B"/>
    <w:rsid w:val="00B1281E"/>
    <w:rsid w:val="00B13217"/>
    <w:rsid w:val="00B172CB"/>
    <w:rsid w:val="00B20664"/>
    <w:rsid w:val="00B21944"/>
    <w:rsid w:val="00B26667"/>
    <w:rsid w:val="00B26AE7"/>
    <w:rsid w:val="00B273EE"/>
    <w:rsid w:val="00B2758B"/>
    <w:rsid w:val="00B35115"/>
    <w:rsid w:val="00B3642E"/>
    <w:rsid w:val="00B40F2C"/>
    <w:rsid w:val="00B41457"/>
    <w:rsid w:val="00B41FBD"/>
    <w:rsid w:val="00B43323"/>
    <w:rsid w:val="00B448B5"/>
    <w:rsid w:val="00B44F21"/>
    <w:rsid w:val="00B46987"/>
    <w:rsid w:val="00B527BE"/>
    <w:rsid w:val="00B538C7"/>
    <w:rsid w:val="00B53E05"/>
    <w:rsid w:val="00B57A3F"/>
    <w:rsid w:val="00B61134"/>
    <w:rsid w:val="00B66472"/>
    <w:rsid w:val="00B80B34"/>
    <w:rsid w:val="00B81AEA"/>
    <w:rsid w:val="00B8264C"/>
    <w:rsid w:val="00B83545"/>
    <w:rsid w:val="00B90CBD"/>
    <w:rsid w:val="00B911E7"/>
    <w:rsid w:val="00B9193D"/>
    <w:rsid w:val="00B92EF4"/>
    <w:rsid w:val="00B950CA"/>
    <w:rsid w:val="00B9518C"/>
    <w:rsid w:val="00B97923"/>
    <w:rsid w:val="00BA1989"/>
    <w:rsid w:val="00BA4E6C"/>
    <w:rsid w:val="00BB2AE5"/>
    <w:rsid w:val="00BB339B"/>
    <w:rsid w:val="00BB4652"/>
    <w:rsid w:val="00BC41DC"/>
    <w:rsid w:val="00BD7B4D"/>
    <w:rsid w:val="00BE02EA"/>
    <w:rsid w:val="00BE3521"/>
    <w:rsid w:val="00BE4E52"/>
    <w:rsid w:val="00BE57FE"/>
    <w:rsid w:val="00BE6D5C"/>
    <w:rsid w:val="00BF1548"/>
    <w:rsid w:val="00BF6AF9"/>
    <w:rsid w:val="00C053BB"/>
    <w:rsid w:val="00C05B4B"/>
    <w:rsid w:val="00C06153"/>
    <w:rsid w:val="00C06B19"/>
    <w:rsid w:val="00C105E3"/>
    <w:rsid w:val="00C10D48"/>
    <w:rsid w:val="00C13367"/>
    <w:rsid w:val="00C1421B"/>
    <w:rsid w:val="00C14254"/>
    <w:rsid w:val="00C17384"/>
    <w:rsid w:val="00C207FB"/>
    <w:rsid w:val="00C2601C"/>
    <w:rsid w:val="00C27516"/>
    <w:rsid w:val="00C300AC"/>
    <w:rsid w:val="00C31464"/>
    <w:rsid w:val="00C33A50"/>
    <w:rsid w:val="00C33EB6"/>
    <w:rsid w:val="00C35779"/>
    <w:rsid w:val="00C41541"/>
    <w:rsid w:val="00C50F1D"/>
    <w:rsid w:val="00C5211C"/>
    <w:rsid w:val="00C52FD9"/>
    <w:rsid w:val="00C62A11"/>
    <w:rsid w:val="00C63E33"/>
    <w:rsid w:val="00C646ED"/>
    <w:rsid w:val="00C6652A"/>
    <w:rsid w:val="00C707A1"/>
    <w:rsid w:val="00C709C9"/>
    <w:rsid w:val="00C73A43"/>
    <w:rsid w:val="00C74A11"/>
    <w:rsid w:val="00C77069"/>
    <w:rsid w:val="00C778B9"/>
    <w:rsid w:val="00C77D27"/>
    <w:rsid w:val="00C80144"/>
    <w:rsid w:val="00C8067E"/>
    <w:rsid w:val="00C80D38"/>
    <w:rsid w:val="00C82D0A"/>
    <w:rsid w:val="00C90337"/>
    <w:rsid w:val="00C94EED"/>
    <w:rsid w:val="00CA743B"/>
    <w:rsid w:val="00CB1E37"/>
    <w:rsid w:val="00CB3A06"/>
    <w:rsid w:val="00CC5BBD"/>
    <w:rsid w:val="00CC6636"/>
    <w:rsid w:val="00CC687F"/>
    <w:rsid w:val="00CD02F0"/>
    <w:rsid w:val="00CD046D"/>
    <w:rsid w:val="00CD2D90"/>
    <w:rsid w:val="00CD7617"/>
    <w:rsid w:val="00CE1110"/>
    <w:rsid w:val="00CE272E"/>
    <w:rsid w:val="00CE3B56"/>
    <w:rsid w:val="00CE7500"/>
    <w:rsid w:val="00CE75D1"/>
    <w:rsid w:val="00CF34DE"/>
    <w:rsid w:val="00CF3E81"/>
    <w:rsid w:val="00CF6451"/>
    <w:rsid w:val="00D04774"/>
    <w:rsid w:val="00D04C54"/>
    <w:rsid w:val="00D06924"/>
    <w:rsid w:val="00D06E6E"/>
    <w:rsid w:val="00D14CA2"/>
    <w:rsid w:val="00D14E65"/>
    <w:rsid w:val="00D1654F"/>
    <w:rsid w:val="00D21C88"/>
    <w:rsid w:val="00D23B2C"/>
    <w:rsid w:val="00D23F02"/>
    <w:rsid w:val="00D24BDC"/>
    <w:rsid w:val="00D32A7C"/>
    <w:rsid w:val="00D32F5E"/>
    <w:rsid w:val="00D33A33"/>
    <w:rsid w:val="00D36D79"/>
    <w:rsid w:val="00D44825"/>
    <w:rsid w:val="00D603D0"/>
    <w:rsid w:val="00D62826"/>
    <w:rsid w:val="00D650CF"/>
    <w:rsid w:val="00D76E40"/>
    <w:rsid w:val="00D80037"/>
    <w:rsid w:val="00D8240E"/>
    <w:rsid w:val="00D82EE2"/>
    <w:rsid w:val="00D83FF0"/>
    <w:rsid w:val="00D85BDE"/>
    <w:rsid w:val="00D947C9"/>
    <w:rsid w:val="00D955C1"/>
    <w:rsid w:val="00DA20C6"/>
    <w:rsid w:val="00DA2265"/>
    <w:rsid w:val="00DA2795"/>
    <w:rsid w:val="00DB0E17"/>
    <w:rsid w:val="00DB296A"/>
    <w:rsid w:val="00DB2BB9"/>
    <w:rsid w:val="00DB3976"/>
    <w:rsid w:val="00DB6B96"/>
    <w:rsid w:val="00DC2C2B"/>
    <w:rsid w:val="00DC6CF9"/>
    <w:rsid w:val="00DD2F6E"/>
    <w:rsid w:val="00DD5B84"/>
    <w:rsid w:val="00DE0BA3"/>
    <w:rsid w:val="00DE135E"/>
    <w:rsid w:val="00DF00D1"/>
    <w:rsid w:val="00DF0CC9"/>
    <w:rsid w:val="00DF13D9"/>
    <w:rsid w:val="00DF3D7D"/>
    <w:rsid w:val="00DF47F4"/>
    <w:rsid w:val="00DF7F59"/>
    <w:rsid w:val="00E00497"/>
    <w:rsid w:val="00E0466F"/>
    <w:rsid w:val="00E06BDF"/>
    <w:rsid w:val="00E10195"/>
    <w:rsid w:val="00E11D1D"/>
    <w:rsid w:val="00E1741F"/>
    <w:rsid w:val="00E20BFD"/>
    <w:rsid w:val="00E21D5E"/>
    <w:rsid w:val="00E3360C"/>
    <w:rsid w:val="00E46D18"/>
    <w:rsid w:val="00E46E88"/>
    <w:rsid w:val="00E47750"/>
    <w:rsid w:val="00E5020D"/>
    <w:rsid w:val="00E5470A"/>
    <w:rsid w:val="00E54AA5"/>
    <w:rsid w:val="00E55643"/>
    <w:rsid w:val="00E604C0"/>
    <w:rsid w:val="00E60DA5"/>
    <w:rsid w:val="00E6764B"/>
    <w:rsid w:val="00E72BA0"/>
    <w:rsid w:val="00E80A48"/>
    <w:rsid w:val="00E83073"/>
    <w:rsid w:val="00E859F3"/>
    <w:rsid w:val="00E8748F"/>
    <w:rsid w:val="00EA3E89"/>
    <w:rsid w:val="00EA55C7"/>
    <w:rsid w:val="00EB107F"/>
    <w:rsid w:val="00EB6A74"/>
    <w:rsid w:val="00EC1506"/>
    <w:rsid w:val="00EC2D14"/>
    <w:rsid w:val="00EC79AD"/>
    <w:rsid w:val="00ED0C88"/>
    <w:rsid w:val="00ED2170"/>
    <w:rsid w:val="00EE5205"/>
    <w:rsid w:val="00EE6E62"/>
    <w:rsid w:val="00EF3520"/>
    <w:rsid w:val="00F003F2"/>
    <w:rsid w:val="00F01720"/>
    <w:rsid w:val="00F01ABC"/>
    <w:rsid w:val="00F05346"/>
    <w:rsid w:val="00F11A72"/>
    <w:rsid w:val="00F12033"/>
    <w:rsid w:val="00F164CB"/>
    <w:rsid w:val="00F16791"/>
    <w:rsid w:val="00F175B1"/>
    <w:rsid w:val="00F24A3A"/>
    <w:rsid w:val="00F256A7"/>
    <w:rsid w:val="00F27F76"/>
    <w:rsid w:val="00F32F65"/>
    <w:rsid w:val="00F33527"/>
    <w:rsid w:val="00F33569"/>
    <w:rsid w:val="00F411D4"/>
    <w:rsid w:val="00F43230"/>
    <w:rsid w:val="00F53E9A"/>
    <w:rsid w:val="00F557C9"/>
    <w:rsid w:val="00F5625F"/>
    <w:rsid w:val="00F57D74"/>
    <w:rsid w:val="00F65401"/>
    <w:rsid w:val="00F6761F"/>
    <w:rsid w:val="00F70F46"/>
    <w:rsid w:val="00F70F90"/>
    <w:rsid w:val="00F76C50"/>
    <w:rsid w:val="00F77D52"/>
    <w:rsid w:val="00F82287"/>
    <w:rsid w:val="00F83577"/>
    <w:rsid w:val="00F8585B"/>
    <w:rsid w:val="00F86BD5"/>
    <w:rsid w:val="00F87898"/>
    <w:rsid w:val="00F9026F"/>
    <w:rsid w:val="00F90517"/>
    <w:rsid w:val="00F9062C"/>
    <w:rsid w:val="00F92935"/>
    <w:rsid w:val="00F94065"/>
    <w:rsid w:val="00FA0CE2"/>
    <w:rsid w:val="00FA493C"/>
    <w:rsid w:val="00FA7ACA"/>
    <w:rsid w:val="00FB05E9"/>
    <w:rsid w:val="00FB2AE9"/>
    <w:rsid w:val="00FB4525"/>
    <w:rsid w:val="00FC3620"/>
    <w:rsid w:val="00FC46A4"/>
    <w:rsid w:val="00FE0191"/>
    <w:rsid w:val="00FE13AD"/>
    <w:rsid w:val="00FE1C3F"/>
    <w:rsid w:val="00FE3F4A"/>
    <w:rsid w:val="00FE4A84"/>
    <w:rsid w:val="00FE79AD"/>
    <w:rsid w:val="00FF4EA7"/>
    <w:rsid w:val="00FF6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F0A0805-1BA5-44E3-89AD-C0A6C0384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544"/>
    <w:pPr>
      <w:widowControl w:val="0"/>
      <w:jc w:val="both"/>
    </w:pPr>
    <w:rPr>
      <w:rFonts w:eastAsia="仿宋_GB2312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C105E3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4">
    <w:name w:val="page number"/>
    <w:basedOn w:val="a0"/>
    <w:rsid w:val="00C105E3"/>
  </w:style>
  <w:style w:type="paragraph" w:styleId="a5">
    <w:name w:val="header"/>
    <w:basedOn w:val="a"/>
    <w:rsid w:val="00C105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6">
    <w:name w:val="Date"/>
    <w:basedOn w:val="a"/>
    <w:next w:val="a"/>
    <w:rsid w:val="00C105E3"/>
  </w:style>
  <w:style w:type="paragraph" w:styleId="a7">
    <w:name w:val="Body Text"/>
    <w:basedOn w:val="a"/>
    <w:rsid w:val="00C105E3"/>
    <w:pPr>
      <w:spacing w:line="600" w:lineRule="exact"/>
      <w:jc w:val="center"/>
    </w:pPr>
    <w:rPr>
      <w:rFonts w:eastAsia="方正小标宋简体"/>
      <w:spacing w:val="22"/>
      <w:sz w:val="44"/>
    </w:rPr>
  </w:style>
  <w:style w:type="paragraph" w:styleId="a8">
    <w:name w:val="Balloon Text"/>
    <w:basedOn w:val="a"/>
    <w:semiHidden/>
    <w:rsid w:val="00AE4DB3"/>
    <w:rPr>
      <w:sz w:val="18"/>
      <w:szCs w:val="18"/>
    </w:rPr>
  </w:style>
  <w:style w:type="paragraph" w:customStyle="1" w:styleId="CharCharChar">
    <w:name w:val="Char Char Char"/>
    <w:basedOn w:val="a"/>
    <w:rsid w:val="006F70D4"/>
    <w:rPr>
      <w:rFonts w:eastAsia="宋体"/>
      <w:sz w:val="21"/>
      <w:szCs w:val="21"/>
    </w:rPr>
  </w:style>
  <w:style w:type="paragraph" w:styleId="a9">
    <w:name w:val="Title"/>
    <w:basedOn w:val="a"/>
    <w:next w:val="a"/>
    <w:link w:val="Char0"/>
    <w:uiPriority w:val="10"/>
    <w:qFormat/>
    <w:rsid w:val="00CE1110"/>
    <w:pPr>
      <w:spacing w:before="240" w:after="60"/>
      <w:jc w:val="center"/>
      <w:outlineLvl w:val="0"/>
    </w:pPr>
    <w:rPr>
      <w:rFonts w:ascii="Cambria" w:eastAsia="宋体" w:hAnsi="Cambria"/>
      <w:b/>
      <w:bCs/>
      <w:szCs w:val="32"/>
    </w:rPr>
  </w:style>
  <w:style w:type="character" w:customStyle="1" w:styleId="Char0">
    <w:name w:val="标题 Char"/>
    <w:basedOn w:val="a0"/>
    <w:link w:val="a9"/>
    <w:uiPriority w:val="10"/>
    <w:rsid w:val="00CE1110"/>
    <w:rPr>
      <w:rFonts w:ascii="Cambria" w:hAnsi="Cambria"/>
      <w:b/>
      <w:bCs/>
      <w:kern w:val="2"/>
      <w:sz w:val="32"/>
      <w:szCs w:val="32"/>
    </w:rPr>
  </w:style>
  <w:style w:type="character" w:customStyle="1" w:styleId="Char">
    <w:name w:val="页脚 Char"/>
    <w:basedOn w:val="a0"/>
    <w:link w:val="a3"/>
    <w:uiPriority w:val="99"/>
    <w:rsid w:val="00A15D3A"/>
    <w:rPr>
      <w:rFonts w:eastAsia="仿宋_GB2312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A4&#32440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A4纸.dot</Template>
  <TotalTime>1</TotalTime>
  <Pages>1</Pages>
  <Words>41</Words>
  <Characters>236</Characters>
  <Application>Microsoft Office Word</Application>
  <DocSecurity>0</DocSecurity>
  <Lines>1</Lines>
  <Paragraphs>1</Paragraphs>
  <ScaleCrop>false</ScaleCrop>
  <Company>dzxzf</Company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东政办发[2001]32号</dc:title>
  <dc:creator>dzxzf</dc:creator>
  <cp:lastModifiedBy>朱八一</cp:lastModifiedBy>
  <cp:revision>4</cp:revision>
  <cp:lastPrinted>2026-02-13T01:49:00Z</cp:lastPrinted>
  <dcterms:created xsi:type="dcterms:W3CDTF">2026-04-30T07:04:00Z</dcterms:created>
  <dcterms:modified xsi:type="dcterms:W3CDTF">2026-04-30T07:05:00Z</dcterms:modified>
</cp:coreProperties>
</file>