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D3A" w:rsidRDefault="00A15D3A" w:rsidP="00DA2795">
      <w:pPr>
        <w:spacing w:line="600" w:lineRule="exact"/>
        <w:rPr>
          <w:rFonts w:ascii="仿宋_GB2312" w:cs="仿宋_GB2312"/>
        </w:rPr>
      </w:pPr>
    </w:p>
    <w:p w:rsidR="00A15D3A" w:rsidRDefault="00A15D3A" w:rsidP="00447F27">
      <w:pPr>
        <w:spacing w:line="600" w:lineRule="exact"/>
        <w:jc w:val="left"/>
        <w:rPr>
          <w:rFonts w:ascii="仿宋_GB2312" w:cs="仿宋_GB2312"/>
        </w:rPr>
      </w:pPr>
    </w:p>
    <w:p w:rsidR="00A15D3A" w:rsidRDefault="00A15D3A" w:rsidP="00DA2795">
      <w:pPr>
        <w:spacing w:line="600" w:lineRule="exact"/>
        <w:rPr>
          <w:rFonts w:ascii="仿宋_GB2312" w:cs="仿宋_GB2312"/>
        </w:rPr>
      </w:pPr>
    </w:p>
    <w:p w:rsidR="00A15D3A" w:rsidRDefault="00A15D3A" w:rsidP="00DA2795">
      <w:pPr>
        <w:spacing w:line="600" w:lineRule="exact"/>
        <w:rPr>
          <w:rFonts w:ascii="仿宋_GB2312" w:cs="仿宋_GB2312"/>
        </w:rPr>
      </w:pPr>
    </w:p>
    <w:p w:rsidR="00A15D3A" w:rsidRDefault="00A15D3A" w:rsidP="00DA2795">
      <w:pPr>
        <w:spacing w:line="600" w:lineRule="exact"/>
        <w:rPr>
          <w:rFonts w:ascii="仿宋_GB2312" w:cs="仿宋_GB2312"/>
        </w:rPr>
      </w:pPr>
    </w:p>
    <w:p w:rsidR="00B172CB" w:rsidRDefault="00B172CB" w:rsidP="00DA2795">
      <w:pPr>
        <w:spacing w:beforeLines="20" w:before="118" w:line="600" w:lineRule="exact"/>
        <w:rPr>
          <w:rFonts w:ascii="仿宋_GB2312" w:cs="仿宋_GB2312"/>
        </w:rPr>
      </w:pPr>
    </w:p>
    <w:p w:rsidR="00B172CB" w:rsidRPr="00BE3521" w:rsidRDefault="00B172CB" w:rsidP="004F693D">
      <w:pPr>
        <w:spacing w:beforeLines="20" w:before="118" w:line="680" w:lineRule="exact"/>
        <w:jc w:val="center"/>
        <w:rPr>
          <w:rFonts w:ascii="仿宋_GB2312" w:cs="仿宋_GB2312"/>
          <w:color w:val="000000" w:themeColor="text1"/>
          <w:szCs w:val="32"/>
        </w:rPr>
      </w:pPr>
      <w:r w:rsidRPr="00BE3521">
        <w:rPr>
          <w:rFonts w:ascii="仿宋_GB2312" w:cs="仿宋_GB2312" w:hint="eastAsia"/>
          <w:color w:val="000000" w:themeColor="text1"/>
          <w:szCs w:val="32"/>
        </w:rPr>
        <w:t>东政人字〔202</w:t>
      </w:r>
      <w:r w:rsidR="00181145">
        <w:rPr>
          <w:rFonts w:ascii="仿宋_GB2312" w:cs="仿宋_GB2312"/>
          <w:color w:val="000000" w:themeColor="text1"/>
          <w:szCs w:val="32"/>
        </w:rPr>
        <w:t>6</w:t>
      </w:r>
      <w:r w:rsidRPr="00BE3521">
        <w:rPr>
          <w:rFonts w:ascii="仿宋_GB2312" w:cs="仿宋_GB2312" w:hint="eastAsia"/>
          <w:color w:val="000000" w:themeColor="text1"/>
          <w:szCs w:val="32"/>
        </w:rPr>
        <w:t>〕</w:t>
      </w:r>
      <w:r w:rsidR="00181145">
        <w:rPr>
          <w:rFonts w:ascii="仿宋_GB2312" w:cs="仿宋_GB2312"/>
          <w:color w:val="000000" w:themeColor="text1"/>
          <w:szCs w:val="32"/>
        </w:rPr>
        <w:t>1</w:t>
      </w:r>
      <w:r w:rsidRPr="00BE3521">
        <w:rPr>
          <w:rFonts w:ascii="仿宋_GB2312" w:cs="仿宋_GB2312" w:hint="eastAsia"/>
          <w:color w:val="000000" w:themeColor="text1"/>
          <w:szCs w:val="32"/>
        </w:rPr>
        <w:t>号</w:t>
      </w:r>
    </w:p>
    <w:p w:rsidR="00EC79AD" w:rsidRDefault="00EC79AD" w:rsidP="00F43230">
      <w:pPr>
        <w:spacing w:line="520" w:lineRule="exact"/>
        <w:rPr>
          <w:rFonts w:ascii="仿宋_GB2312" w:cs="仿宋_GB2312"/>
        </w:rPr>
      </w:pPr>
      <w:bookmarkStart w:id="0" w:name="正文"/>
    </w:p>
    <w:p w:rsidR="00A74EF5" w:rsidRDefault="00A74EF5" w:rsidP="00F43230">
      <w:pPr>
        <w:spacing w:line="520" w:lineRule="exact"/>
        <w:rPr>
          <w:rFonts w:ascii="仿宋_GB2312" w:cs="仿宋_GB2312"/>
        </w:rPr>
      </w:pPr>
    </w:p>
    <w:bookmarkEnd w:id="0"/>
    <w:p w:rsidR="00181145" w:rsidRPr="00181145" w:rsidRDefault="00181145" w:rsidP="00181145">
      <w:pPr>
        <w:spacing w:line="680" w:lineRule="exact"/>
        <w:jc w:val="center"/>
        <w:rPr>
          <w:rFonts w:ascii="方正小标宋简体" w:eastAsia="方正小标宋简体"/>
          <w:b/>
          <w:sz w:val="40"/>
          <w:szCs w:val="32"/>
        </w:rPr>
      </w:pPr>
      <w:r w:rsidRPr="00181145">
        <w:rPr>
          <w:rFonts w:ascii="方正小标宋简体" w:eastAsia="方正小标宋简体" w:hint="eastAsia"/>
          <w:b/>
          <w:sz w:val="40"/>
          <w:szCs w:val="32"/>
        </w:rPr>
        <w:t>东至县人民政府关于宋柳芸等职务任免的通知</w:t>
      </w:r>
    </w:p>
    <w:p w:rsidR="00181145" w:rsidRPr="00181145" w:rsidRDefault="00181145" w:rsidP="00F43230">
      <w:pPr>
        <w:spacing w:line="530" w:lineRule="exact"/>
        <w:rPr>
          <w:rFonts w:ascii="仿宋_GB2312"/>
          <w:szCs w:val="32"/>
        </w:rPr>
      </w:pPr>
    </w:p>
    <w:p w:rsidR="00181145" w:rsidRPr="00181145" w:rsidRDefault="00181145" w:rsidP="00F43230">
      <w:pPr>
        <w:spacing w:line="530" w:lineRule="exact"/>
        <w:rPr>
          <w:rFonts w:ascii="仿宋_GB2312" w:hAnsi="仿宋_GB2312" w:cs="仿宋_GB2312"/>
          <w:szCs w:val="32"/>
        </w:rPr>
      </w:pPr>
      <w:r w:rsidRPr="00181145">
        <w:rPr>
          <w:rFonts w:ascii="仿宋_GB2312" w:hAnsi="仿宋_GB2312" w:cs="仿宋_GB2312" w:hint="eastAsia"/>
          <w:szCs w:val="32"/>
        </w:rPr>
        <w:t>各乡、镇人民政府，东至经济开发区、大渡口经济开发区管委会，县政府各部门、各直属机构：</w:t>
      </w:r>
    </w:p>
    <w:p w:rsidR="00181145" w:rsidRPr="00181145" w:rsidRDefault="00181145" w:rsidP="00F43230">
      <w:pPr>
        <w:spacing w:line="530" w:lineRule="exact"/>
        <w:ind w:firstLineChars="200" w:firstLine="640"/>
        <w:rPr>
          <w:rFonts w:ascii="仿宋_GB2312" w:hAnsi="仿宋_GB2312" w:cs="仿宋_GB2312"/>
          <w:szCs w:val="32"/>
        </w:rPr>
      </w:pPr>
      <w:r w:rsidRPr="00181145">
        <w:rPr>
          <w:rFonts w:ascii="仿宋_GB2312" w:hAnsi="仿宋_GB2312" w:cs="仿宋_GB2312" w:hint="eastAsia"/>
          <w:szCs w:val="32"/>
        </w:rPr>
        <w:t>经研究决定：</w:t>
      </w:r>
    </w:p>
    <w:p w:rsidR="00181145" w:rsidRPr="00181145" w:rsidRDefault="00181145" w:rsidP="00F43230">
      <w:pPr>
        <w:spacing w:line="530" w:lineRule="exact"/>
        <w:ind w:firstLineChars="200" w:firstLine="640"/>
        <w:rPr>
          <w:rFonts w:ascii="仿宋_GB2312" w:hAnsi="仿宋_GB2312" w:cs="仿宋_GB2312"/>
          <w:szCs w:val="32"/>
        </w:rPr>
      </w:pPr>
      <w:r w:rsidRPr="00181145">
        <w:rPr>
          <w:rFonts w:ascii="仿宋_GB2312" w:hAnsi="仿宋_GB2312" w:cs="仿宋_GB2312" w:hint="eastAsia"/>
          <w:szCs w:val="32"/>
        </w:rPr>
        <w:t>宋柳芸任县发展和改革委员会副主任（试用期一年）；</w:t>
      </w:r>
    </w:p>
    <w:p w:rsidR="00181145" w:rsidRPr="00181145" w:rsidRDefault="00181145" w:rsidP="00F43230">
      <w:pPr>
        <w:spacing w:line="530" w:lineRule="exact"/>
        <w:ind w:firstLineChars="200" w:firstLine="640"/>
        <w:rPr>
          <w:rFonts w:ascii="仿宋_GB2312" w:hAnsi="仿宋_GB2312" w:cs="仿宋_GB2312"/>
          <w:szCs w:val="32"/>
        </w:rPr>
      </w:pPr>
      <w:proofErr w:type="gramStart"/>
      <w:r w:rsidRPr="00181145">
        <w:rPr>
          <w:rFonts w:ascii="仿宋_GB2312" w:hAnsi="仿宋_GB2312" w:cs="仿宋_GB2312" w:hint="eastAsia"/>
          <w:szCs w:val="32"/>
        </w:rPr>
        <w:t>钱华任县</w:t>
      </w:r>
      <w:proofErr w:type="gramEnd"/>
      <w:r w:rsidRPr="00181145">
        <w:rPr>
          <w:rFonts w:ascii="仿宋_GB2312" w:hAnsi="仿宋_GB2312" w:cs="仿宋_GB2312" w:hint="eastAsia"/>
          <w:szCs w:val="32"/>
        </w:rPr>
        <w:t>医疗保障局副局长；</w:t>
      </w:r>
    </w:p>
    <w:p w:rsidR="00181145" w:rsidRPr="00181145" w:rsidRDefault="00181145" w:rsidP="00F43230">
      <w:pPr>
        <w:spacing w:line="530" w:lineRule="exact"/>
        <w:ind w:firstLineChars="200" w:firstLine="640"/>
        <w:rPr>
          <w:rFonts w:ascii="仿宋_GB2312" w:hAnsi="仿宋_GB2312" w:cs="仿宋_GB2312"/>
          <w:szCs w:val="32"/>
        </w:rPr>
      </w:pPr>
      <w:r w:rsidRPr="00181145">
        <w:rPr>
          <w:rFonts w:ascii="仿宋_GB2312" w:hAnsi="仿宋_GB2312" w:cs="仿宋_GB2312" w:hint="eastAsia"/>
          <w:szCs w:val="32"/>
        </w:rPr>
        <w:t>免去马彬彬的县发展和改革委员会副主任职务；</w:t>
      </w:r>
    </w:p>
    <w:p w:rsidR="00181145" w:rsidRPr="00181145" w:rsidRDefault="00181145" w:rsidP="00F43230">
      <w:pPr>
        <w:spacing w:line="530" w:lineRule="exact"/>
        <w:ind w:firstLineChars="200" w:firstLine="640"/>
        <w:rPr>
          <w:rFonts w:ascii="仿宋_GB2312" w:hAnsi="仿宋_GB2312" w:cs="仿宋_GB2312"/>
          <w:szCs w:val="32"/>
        </w:rPr>
      </w:pPr>
      <w:r w:rsidRPr="00181145">
        <w:rPr>
          <w:rFonts w:ascii="仿宋_GB2312" w:hAnsi="仿宋_GB2312" w:cs="仿宋_GB2312" w:hint="eastAsia"/>
          <w:szCs w:val="32"/>
        </w:rPr>
        <w:t>免去何理达的县科技工业信息化局总工程师职务；</w:t>
      </w:r>
    </w:p>
    <w:p w:rsidR="00181145" w:rsidRPr="00181145" w:rsidRDefault="00181145" w:rsidP="00F43230">
      <w:pPr>
        <w:spacing w:line="530" w:lineRule="exact"/>
        <w:ind w:firstLineChars="200" w:firstLine="640"/>
        <w:rPr>
          <w:rFonts w:ascii="仿宋_GB2312" w:hAnsi="仿宋_GB2312" w:cs="仿宋_GB2312"/>
          <w:szCs w:val="32"/>
        </w:rPr>
      </w:pPr>
      <w:r w:rsidRPr="00181145">
        <w:rPr>
          <w:rFonts w:ascii="仿宋_GB2312" w:hAnsi="仿宋_GB2312" w:cs="仿宋_GB2312" w:hint="eastAsia"/>
          <w:szCs w:val="32"/>
        </w:rPr>
        <w:t>免去吴金玲的县医疗保障局副局长职务。</w:t>
      </w:r>
    </w:p>
    <w:p w:rsidR="00181145" w:rsidRPr="00181145" w:rsidRDefault="00181145" w:rsidP="00F43230">
      <w:pPr>
        <w:spacing w:line="530" w:lineRule="exact"/>
        <w:ind w:firstLineChars="200" w:firstLine="640"/>
        <w:rPr>
          <w:rFonts w:ascii="仿宋_GB2312" w:hAnsi="仿宋_GB2312" w:cs="仿宋_GB2312"/>
          <w:szCs w:val="32"/>
        </w:rPr>
      </w:pPr>
      <w:r w:rsidRPr="00181145">
        <w:rPr>
          <w:rFonts w:ascii="仿宋_GB2312" w:hAnsi="仿宋_GB2312" w:cs="仿宋_GB2312" w:hint="eastAsia"/>
          <w:szCs w:val="32"/>
        </w:rPr>
        <w:t>特此通知。</w:t>
      </w:r>
      <w:bookmarkStart w:id="1" w:name="_GoBack"/>
      <w:bookmarkEnd w:id="1"/>
    </w:p>
    <w:p w:rsidR="00181145" w:rsidRPr="00181145" w:rsidRDefault="00181145" w:rsidP="00F43230">
      <w:pPr>
        <w:spacing w:line="500" w:lineRule="exact"/>
        <w:ind w:firstLineChars="1300" w:firstLine="4160"/>
        <w:rPr>
          <w:rFonts w:ascii="仿宋_GB2312" w:hAnsi="仿宋_GB2312" w:cs="仿宋_GB2312"/>
          <w:szCs w:val="32"/>
        </w:rPr>
      </w:pPr>
    </w:p>
    <w:p w:rsidR="00181145" w:rsidRPr="00181145" w:rsidRDefault="00181145" w:rsidP="00F43230">
      <w:pPr>
        <w:spacing w:line="500" w:lineRule="exact"/>
        <w:rPr>
          <w:rFonts w:ascii="仿宋_GB2312"/>
          <w:szCs w:val="32"/>
        </w:rPr>
      </w:pPr>
    </w:p>
    <w:p w:rsidR="00181145" w:rsidRPr="00181145" w:rsidRDefault="00181145" w:rsidP="00F43230">
      <w:pPr>
        <w:spacing w:line="500" w:lineRule="exact"/>
        <w:ind w:firstLineChars="1600" w:firstLine="5120"/>
        <w:rPr>
          <w:rFonts w:ascii="仿宋_GB2312"/>
          <w:szCs w:val="32"/>
        </w:rPr>
      </w:pPr>
      <w:r w:rsidRPr="00181145">
        <w:rPr>
          <w:rFonts w:ascii="仿宋_GB2312" w:hint="eastAsia"/>
          <w:szCs w:val="32"/>
        </w:rPr>
        <w:t>2026年2月9日</w:t>
      </w:r>
    </w:p>
    <w:p w:rsidR="00602A5F" w:rsidRPr="00602A5F" w:rsidRDefault="00602A5F" w:rsidP="00F43230">
      <w:pPr>
        <w:spacing w:line="500" w:lineRule="exact"/>
        <w:rPr>
          <w:rFonts w:ascii="仿宋_GB2312"/>
          <w:szCs w:val="32"/>
        </w:rPr>
      </w:pPr>
    </w:p>
    <w:tbl>
      <w:tblPr>
        <w:tblpPr w:leftFromText="181" w:rightFromText="181" w:vertAnchor="page" w:horzAnchor="margin" w:tblpY="13441"/>
        <w:tblOverlap w:val="never"/>
        <w:tblW w:w="9286" w:type="dxa"/>
        <w:tblBorders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86"/>
      </w:tblGrid>
      <w:tr w:rsidR="00602A5F" w:rsidRPr="00602A5F" w:rsidTr="00D06E6E">
        <w:tc>
          <w:tcPr>
            <w:tcW w:w="928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02A5F" w:rsidRPr="00602A5F" w:rsidRDefault="00602A5F" w:rsidP="00D06E6E">
            <w:pPr>
              <w:spacing w:line="480" w:lineRule="exact"/>
              <w:ind w:leftChars="100" w:left="1160" w:hangingChars="300" w:hanging="840"/>
              <w:rPr>
                <w:rFonts w:ascii="仿宋_GB2312"/>
                <w:sz w:val="28"/>
                <w:szCs w:val="28"/>
              </w:rPr>
            </w:pPr>
            <w:bookmarkStart w:id="2" w:name="OLE_LINK1"/>
            <w:r w:rsidRPr="00602A5F">
              <w:rPr>
                <w:rFonts w:ascii="仿宋_GB2312" w:hint="eastAsia"/>
                <w:sz w:val="28"/>
                <w:szCs w:val="28"/>
              </w:rPr>
              <w:t xml:space="preserve">抄送：县委各部门，县人大常委会办公室，县政协办公室，县监委，县人武部，县法院，县检察院 </w:t>
            </w:r>
          </w:p>
        </w:tc>
      </w:tr>
      <w:tr w:rsidR="00602A5F" w:rsidRPr="00602A5F" w:rsidTr="00D06E6E">
        <w:tc>
          <w:tcPr>
            <w:tcW w:w="928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hideMark/>
          </w:tcPr>
          <w:p w:rsidR="00602A5F" w:rsidRPr="00602A5F" w:rsidRDefault="00602A5F" w:rsidP="00B8264C">
            <w:pPr>
              <w:spacing w:line="600" w:lineRule="exact"/>
              <w:ind w:firstLineChars="100" w:firstLine="280"/>
              <w:rPr>
                <w:rFonts w:ascii="仿宋_GB2312"/>
                <w:sz w:val="28"/>
                <w:szCs w:val="28"/>
              </w:rPr>
            </w:pPr>
            <w:r w:rsidRPr="00602A5F">
              <w:rPr>
                <w:rFonts w:ascii="仿宋_GB2312" w:hint="eastAsia"/>
                <w:sz w:val="28"/>
                <w:szCs w:val="28"/>
              </w:rPr>
              <w:t xml:space="preserve">东至县人民政府办公室                    </w:t>
            </w:r>
            <w:r w:rsidR="00134BFD">
              <w:rPr>
                <w:rFonts w:ascii="仿宋_GB2312"/>
                <w:sz w:val="28"/>
                <w:szCs w:val="28"/>
              </w:rPr>
              <w:t xml:space="preserve"> </w:t>
            </w:r>
            <w:r w:rsidR="00B8264C">
              <w:rPr>
                <w:rFonts w:ascii="仿宋_GB2312"/>
                <w:sz w:val="28"/>
                <w:szCs w:val="28"/>
              </w:rPr>
              <w:t xml:space="preserve">  </w:t>
            </w:r>
            <w:r w:rsidRPr="00602A5F">
              <w:rPr>
                <w:rFonts w:ascii="仿宋_GB2312" w:hint="eastAsia"/>
                <w:sz w:val="28"/>
                <w:szCs w:val="28"/>
              </w:rPr>
              <w:t>202</w:t>
            </w:r>
            <w:r w:rsidR="00B8264C">
              <w:rPr>
                <w:rFonts w:ascii="仿宋_GB2312"/>
                <w:sz w:val="28"/>
                <w:szCs w:val="28"/>
              </w:rPr>
              <w:t>6</w:t>
            </w:r>
            <w:r w:rsidRPr="00602A5F">
              <w:rPr>
                <w:rFonts w:ascii="仿宋_GB2312" w:hint="eastAsia"/>
                <w:sz w:val="28"/>
                <w:szCs w:val="28"/>
              </w:rPr>
              <w:t xml:space="preserve"> 年</w:t>
            </w:r>
            <w:r w:rsidR="00B8264C">
              <w:rPr>
                <w:rFonts w:ascii="仿宋_GB2312"/>
                <w:sz w:val="28"/>
                <w:szCs w:val="28"/>
              </w:rPr>
              <w:t>2</w:t>
            </w:r>
            <w:r w:rsidRPr="00602A5F">
              <w:rPr>
                <w:rFonts w:ascii="仿宋_GB2312" w:hint="eastAsia"/>
                <w:sz w:val="28"/>
                <w:szCs w:val="28"/>
              </w:rPr>
              <w:t>月</w:t>
            </w:r>
            <w:r w:rsidR="00B8264C">
              <w:rPr>
                <w:rFonts w:ascii="仿宋_GB2312"/>
                <w:sz w:val="28"/>
                <w:szCs w:val="28"/>
              </w:rPr>
              <w:t>9</w:t>
            </w:r>
            <w:r w:rsidRPr="00602A5F">
              <w:rPr>
                <w:rFonts w:ascii="仿宋_GB2312" w:hint="eastAsia"/>
                <w:sz w:val="28"/>
                <w:szCs w:val="28"/>
              </w:rPr>
              <w:t>日印发</w:t>
            </w:r>
          </w:p>
        </w:tc>
      </w:tr>
      <w:bookmarkEnd w:id="2"/>
    </w:tbl>
    <w:p w:rsidR="00A6359C" w:rsidRPr="00602A5F" w:rsidRDefault="00A6359C" w:rsidP="00C63E33">
      <w:pPr>
        <w:spacing w:line="500" w:lineRule="exact"/>
        <w:rPr>
          <w:rFonts w:ascii="仿宋_GB2312"/>
          <w:szCs w:val="32"/>
        </w:rPr>
      </w:pPr>
    </w:p>
    <w:p w:rsidR="00A6359C" w:rsidRPr="00B8264C" w:rsidRDefault="00A6359C" w:rsidP="00C63E33">
      <w:pPr>
        <w:spacing w:line="520" w:lineRule="exact"/>
        <w:rPr>
          <w:rFonts w:ascii="仿宋_GB2312"/>
          <w:szCs w:val="32"/>
        </w:rPr>
      </w:pPr>
    </w:p>
    <w:sectPr w:rsidR="00A6359C" w:rsidRPr="00B8264C" w:rsidSect="00A74EF5">
      <w:headerReference w:type="default" r:id="rId6"/>
      <w:footerReference w:type="even" r:id="rId7"/>
      <w:footerReference w:type="default" r:id="rId8"/>
      <w:pgSz w:w="11907" w:h="16840" w:code="9"/>
      <w:pgMar w:top="1985" w:right="1474" w:bottom="1247" w:left="1474" w:header="567" w:footer="1418" w:gutter="0"/>
      <w:pgNumType w:fmt="numberInDash"/>
      <w:cols w:space="425"/>
      <w:docGrid w:type="lines" w:linePitch="591" w:charSpace="-84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5115" w:rsidRDefault="00B35115">
      <w:r>
        <w:separator/>
      </w:r>
    </w:p>
  </w:endnote>
  <w:endnote w:type="continuationSeparator" w:id="0">
    <w:p w:rsidR="00B35115" w:rsidRDefault="00B35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9544534"/>
      <w:docPartObj>
        <w:docPartGallery w:val="Page Numbers (Bottom of Page)"/>
        <w:docPartUnique/>
      </w:docPartObj>
    </w:sdtPr>
    <w:sdtEndPr>
      <w:rPr>
        <w:rFonts w:ascii="仿宋_GB2312" w:hint="eastAsia"/>
        <w:sz w:val="28"/>
        <w:szCs w:val="28"/>
      </w:rPr>
    </w:sdtEndPr>
    <w:sdtContent>
      <w:p w:rsidR="00B04B6B" w:rsidRPr="00B04B6B" w:rsidRDefault="00B04B6B">
        <w:pPr>
          <w:pStyle w:val="a3"/>
          <w:rPr>
            <w:rFonts w:ascii="仿宋_GB2312"/>
            <w:sz w:val="28"/>
            <w:szCs w:val="28"/>
          </w:rPr>
        </w:pPr>
        <w:r w:rsidRPr="00B04B6B">
          <w:rPr>
            <w:rFonts w:ascii="仿宋_GB2312" w:hint="eastAsia"/>
            <w:sz w:val="28"/>
            <w:szCs w:val="28"/>
          </w:rPr>
          <w:fldChar w:fldCharType="begin"/>
        </w:r>
        <w:r w:rsidRPr="00B04B6B">
          <w:rPr>
            <w:rFonts w:ascii="仿宋_GB2312" w:hint="eastAsia"/>
            <w:sz w:val="28"/>
            <w:szCs w:val="28"/>
          </w:rPr>
          <w:instrText>PAGE   \* MERGEFORMAT</w:instrText>
        </w:r>
        <w:r w:rsidRPr="00B04B6B">
          <w:rPr>
            <w:rFonts w:ascii="仿宋_GB2312" w:hint="eastAsia"/>
            <w:sz w:val="28"/>
            <w:szCs w:val="28"/>
          </w:rPr>
          <w:fldChar w:fldCharType="separate"/>
        </w:r>
        <w:r w:rsidR="00F43230" w:rsidRPr="00F43230">
          <w:rPr>
            <w:rFonts w:ascii="仿宋_GB2312"/>
            <w:noProof/>
            <w:sz w:val="28"/>
            <w:szCs w:val="28"/>
            <w:lang w:val="zh-CN"/>
          </w:rPr>
          <w:t>-</w:t>
        </w:r>
        <w:r w:rsidR="00F43230">
          <w:rPr>
            <w:rFonts w:ascii="仿宋_GB2312"/>
            <w:noProof/>
            <w:sz w:val="28"/>
            <w:szCs w:val="28"/>
          </w:rPr>
          <w:t xml:space="preserve"> 2 -</w:t>
        </w:r>
        <w:r w:rsidRPr="00B04B6B">
          <w:rPr>
            <w:rFonts w:ascii="仿宋_GB2312" w:hint="eastAsia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3500744"/>
      <w:docPartObj>
        <w:docPartGallery w:val="Page Numbers (Bottom of Page)"/>
        <w:docPartUnique/>
      </w:docPartObj>
    </w:sdtPr>
    <w:sdtEndPr>
      <w:rPr>
        <w:rFonts w:ascii="仿宋_GB2312" w:hint="eastAsia"/>
        <w:sz w:val="28"/>
        <w:szCs w:val="28"/>
      </w:rPr>
    </w:sdtEndPr>
    <w:sdtContent>
      <w:p w:rsidR="00B04B6B" w:rsidRPr="00B04B6B" w:rsidRDefault="00B04B6B" w:rsidP="00B04B6B">
        <w:pPr>
          <w:pStyle w:val="a3"/>
          <w:jc w:val="right"/>
          <w:rPr>
            <w:rFonts w:ascii="仿宋_GB2312"/>
            <w:sz w:val="28"/>
            <w:szCs w:val="28"/>
          </w:rPr>
        </w:pPr>
        <w:r w:rsidRPr="00B04B6B">
          <w:rPr>
            <w:rFonts w:ascii="仿宋_GB2312" w:hint="eastAsia"/>
            <w:sz w:val="28"/>
            <w:szCs w:val="28"/>
          </w:rPr>
          <w:fldChar w:fldCharType="begin"/>
        </w:r>
        <w:r w:rsidRPr="00B04B6B">
          <w:rPr>
            <w:rFonts w:ascii="仿宋_GB2312" w:hint="eastAsia"/>
            <w:sz w:val="28"/>
            <w:szCs w:val="28"/>
          </w:rPr>
          <w:instrText>PAGE   \* MERGEFORMAT</w:instrText>
        </w:r>
        <w:r w:rsidRPr="00B04B6B">
          <w:rPr>
            <w:rFonts w:ascii="仿宋_GB2312" w:hint="eastAsia"/>
            <w:sz w:val="28"/>
            <w:szCs w:val="28"/>
          </w:rPr>
          <w:fldChar w:fldCharType="separate"/>
        </w:r>
        <w:r w:rsidR="00F43230" w:rsidRPr="00F43230">
          <w:rPr>
            <w:rFonts w:ascii="仿宋_GB2312"/>
            <w:noProof/>
            <w:sz w:val="28"/>
            <w:szCs w:val="28"/>
            <w:lang w:val="zh-CN"/>
          </w:rPr>
          <w:t>-</w:t>
        </w:r>
        <w:r w:rsidR="00F43230">
          <w:rPr>
            <w:rFonts w:ascii="仿宋_GB2312"/>
            <w:noProof/>
            <w:sz w:val="28"/>
            <w:szCs w:val="28"/>
          </w:rPr>
          <w:t xml:space="preserve"> 1 -</w:t>
        </w:r>
        <w:r w:rsidRPr="00B04B6B">
          <w:rPr>
            <w:rFonts w:ascii="仿宋_GB2312" w:hint="eastAsia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5115" w:rsidRDefault="00B35115">
      <w:r>
        <w:separator/>
      </w:r>
    </w:p>
  </w:footnote>
  <w:footnote w:type="continuationSeparator" w:id="0">
    <w:p w:rsidR="00B35115" w:rsidRDefault="00B351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4519" w:rsidRDefault="00774519" w:rsidP="00463CF2">
    <w:pPr>
      <w:pStyle w:val="a5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evenAndOddHeaders/>
  <w:drawingGridHorizontalSpacing w:val="158"/>
  <w:drawingGridVerticalSpacing w:val="591"/>
  <w:displayHorizont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2CD"/>
    <w:rsid w:val="00000DF9"/>
    <w:rsid w:val="00010185"/>
    <w:rsid w:val="00010BC9"/>
    <w:rsid w:val="00012EDC"/>
    <w:rsid w:val="000149DE"/>
    <w:rsid w:val="00017FDF"/>
    <w:rsid w:val="00020F1D"/>
    <w:rsid w:val="00035150"/>
    <w:rsid w:val="000357D9"/>
    <w:rsid w:val="00035F30"/>
    <w:rsid w:val="000413C0"/>
    <w:rsid w:val="0005505A"/>
    <w:rsid w:val="00061536"/>
    <w:rsid w:val="00061E09"/>
    <w:rsid w:val="000622CD"/>
    <w:rsid w:val="00065C68"/>
    <w:rsid w:val="00070600"/>
    <w:rsid w:val="00072DE9"/>
    <w:rsid w:val="000738B2"/>
    <w:rsid w:val="00081728"/>
    <w:rsid w:val="00082544"/>
    <w:rsid w:val="00082D93"/>
    <w:rsid w:val="00084319"/>
    <w:rsid w:val="0008660A"/>
    <w:rsid w:val="0009432B"/>
    <w:rsid w:val="000966CD"/>
    <w:rsid w:val="000A065F"/>
    <w:rsid w:val="000A1497"/>
    <w:rsid w:val="000A1A5B"/>
    <w:rsid w:val="000A42DF"/>
    <w:rsid w:val="000A77A3"/>
    <w:rsid w:val="000B0AB3"/>
    <w:rsid w:val="000B1354"/>
    <w:rsid w:val="000B2B02"/>
    <w:rsid w:val="000C4943"/>
    <w:rsid w:val="000D0D58"/>
    <w:rsid w:val="000D4596"/>
    <w:rsid w:val="000D5C84"/>
    <w:rsid w:val="000E6753"/>
    <w:rsid w:val="000F081D"/>
    <w:rsid w:val="000F08DC"/>
    <w:rsid w:val="000F4ACA"/>
    <w:rsid w:val="000F7174"/>
    <w:rsid w:val="001003E2"/>
    <w:rsid w:val="001035AA"/>
    <w:rsid w:val="001113A0"/>
    <w:rsid w:val="00114C88"/>
    <w:rsid w:val="0011745D"/>
    <w:rsid w:val="001200C5"/>
    <w:rsid w:val="0012269A"/>
    <w:rsid w:val="00132A49"/>
    <w:rsid w:val="00134BFD"/>
    <w:rsid w:val="001350B2"/>
    <w:rsid w:val="00137294"/>
    <w:rsid w:val="00144010"/>
    <w:rsid w:val="00155A89"/>
    <w:rsid w:val="00155C60"/>
    <w:rsid w:val="00156906"/>
    <w:rsid w:val="001604C2"/>
    <w:rsid w:val="00161D68"/>
    <w:rsid w:val="001774F6"/>
    <w:rsid w:val="001805D8"/>
    <w:rsid w:val="00181145"/>
    <w:rsid w:val="001819BA"/>
    <w:rsid w:val="00183ED9"/>
    <w:rsid w:val="00190B3D"/>
    <w:rsid w:val="001914D6"/>
    <w:rsid w:val="001928E6"/>
    <w:rsid w:val="00192B52"/>
    <w:rsid w:val="0019412D"/>
    <w:rsid w:val="00196FBB"/>
    <w:rsid w:val="0019722C"/>
    <w:rsid w:val="00197454"/>
    <w:rsid w:val="001976C2"/>
    <w:rsid w:val="001A2E30"/>
    <w:rsid w:val="001B29B0"/>
    <w:rsid w:val="001B42F3"/>
    <w:rsid w:val="001B7D6C"/>
    <w:rsid w:val="001D1E5D"/>
    <w:rsid w:val="001D4362"/>
    <w:rsid w:val="001D718C"/>
    <w:rsid w:val="001E087D"/>
    <w:rsid w:val="001E3B99"/>
    <w:rsid w:val="00202C99"/>
    <w:rsid w:val="002034CA"/>
    <w:rsid w:val="0020682A"/>
    <w:rsid w:val="0020756E"/>
    <w:rsid w:val="002135FD"/>
    <w:rsid w:val="00221AF0"/>
    <w:rsid w:val="002238E6"/>
    <w:rsid w:val="00223951"/>
    <w:rsid w:val="00223D42"/>
    <w:rsid w:val="00223F5A"/>
    <w:rsid w:val="002259DD"/>
    <w:rsid w:val="0023042D"/>
    <w:rsid w:val="0024053E"/>
    <w:rsid w:val="00244AC0"/>
    <w:rsid w:val="002462C6"/>
    <w:rsid w:val="00250030"/>
    <w:rsid w:val="00250D2D"/>
    <w:rsid w:val="0025113F"/>
    <w:rsid w:val="00253EA1"/>
    <w:rsid w:val="00255989"/>
    <w:rsid w:val="0025753C"/>
    <w:rsid w:val="00262094"/>
    <w:rsid w:val="00267806"/>
    <w:rsid w:val="002727E9"/>
    <w:rsid w:val="002804CE"/>
    <w:rsid w:val="00284DE1"/>
    <w:rsid w:val="002864A7"/>
    <w:rsid w:val="00291420"/>
    <w:rsid w:val="002A1736"/>
    <w:rsid w:val="002A289A"/>
    <w:rsid w:val="002B362C"/>
    <w:rsid w:val="002B3792"/>
    <w:rsid w:val="002B5002"/>
    <w:rsid w:val="002D2712"/>
    <w:rsid w:val="002D607D"/>
    <w:rsid w:val="002E4D7B"/>
    <w:rsid w:val="002E5AE9"/>
    <w:rsid w:val="002E7B57"/>
    <w:rsid w:val="002F499B"/>
    <w:rsid w:val="002F4B98"/>
    <w:rsid w:val="002F4C6A"/>
    <w:rsid w:val="002F6A5B"/>
    <w:rsid w:val="002F6AAB"/>
    <w:rsid w:val="002F703B"/>
    <w:rsid w:val="00301DE3"/>
    <w:rsid w:val="00302164"/>
    <w:rsid w:val="0030315A"/>
    <w:rsid w:val="003040EB"/>
    <w:rsid w:val="0032217E"/>
    <w:rsid w:val="003342B1"/>
    <w:rsid w:val="003357A8"/>
    <w:rsid w:val="00336222"/>
    <w:rsid w:val="00336287"/>
    <w:rsid w:val="00336AB9"/>
    <w:rsid w:val="00337A5A"/>
    <w:rsid w:val="00342657"/>
    <w:rsid w:val="00353E58"/>
    <w:rsid w:val="00360CAA"/>
    <w:rsid w:val="00363677"/>
    <w:rsid w:val="00365247"/>
    <w:rsid w:val="00365A0F"/>
    <w:rsid w:val="00371FF4"/>
    <w:rsid w:val="00373BFA"/>
    <w:rsid w:val="00381963"/>
    <w:rsid w:val="00386B2F"/>
    <w:rsid w:val="00392F8C"/>
    <w:rsid w:val="003972F6"/>
    <w:rsid w:val="003A06B3"/>
    <w:rsid w:val="003A16EB"/>
    <w:rsid w:val="003A23B1"/>
    <w:rsid w:val="003A565D"/>
    <w:rsid w:val="003A6159"/>
    <w:rsid w:val="003B12BE"/>
    <w:rsid w:val="003D392D"/>
    <w:rsid w:val="003D5122"/>
    <w:rsid w:val="003D65B4"/>
    <w:rsid w:val="003E440A"/>
    <w:rsid w:val="003E6517"/>
    <w:rsid w:val="003E6912"/>
    <w:rsid w:val="003F035F"/>
    <w:rsid w:val="003F19E3"/>
    <w:rsid w:val="003F242B"/>
    <w:rsid w:val="003F3C19"/>
    <w:rsid w:val="003F5ADA"/>
    <w:rsid w:val="00401752"/>
    <w:rsid w:val="00407404"/>
    <w:rsid w:val="0040747F"/>
    <w:rsid w:val="004105DF"/>
    <w:rsid w:val="004114C8"/>
    <w:rsid w:val="00412039"/>
    <w:rsid w:val="00414EA8"/>
    <w:rsid w:val="00417FAC"/>
    <w:rsid w:val="00420849"/>
    <w:rsid w:val="00421E77"/>
    <w:rsid w:val="0042486D"/>
    <w:rsid w:val="00433835"/>
    <w:rsid w:val="004358BA"/>
    <w:rsid w:val="004364BD"/>
    <w:rsid w:val="00437303"/>
    <w:rsid w:val="00441D25"/>
    <w:rsid w:val="004448AC"/>
    <w:rsid w:val="00447F27"/>
    <w:rsid w:val="004547C0"/>
    <w:rsid w:val="00455B86"/>
    <w:rsid w:val="00455FDA"/>
    <w:rsid w:val="00456754"/>
    <w:rsid w:val="004619AE"/>
    <w:rsid w:val="0046233B"/>
    <w:rsid w:val="00463CF2"/>
    <w:rsid w:val="00463D85"/>
    <w:rsid w:val="00467AF3"/>
    <w:rsid w:val="004768D4"/>
    <w:rsid w:val="00480100"/>
    <w:rsid w:val="004804F8"/>
    <w:rsid w:val="00491ABE"/>
    <w:rsid w:val="00492877"/>
    <w:rsid w:val="004935B8"/>
    <w:rsid w:val="00494FA0"/>
    <w:rsid w:val="004A451F"/>
    <w:rsid w:val="004A505D"/>
    <w:rsid w:val="004A6973"/>
    <w:rsid w:val="004B3970"/>
    <w:rsid w:val="004B7069"/>
    <w:rsid w:val="004C5695"/>
    <w:rsid w:val="004C656F"/>
    <w:rsid w:val="004C71C3"/>
    <w:rsid w:val="004C733D"/>
    <w:rsid w:val="004D12A8"/>
    <w:rsid w:val="004D1499"/>
    <w:rsid w:val="004D1DE7"/>
    <w:rsid w:val="004D3D91"/>
    <w:rsid w:val="004D792E"/>
    <w:rsid w:val="004E318F"/>
    <w:rsid w:val="004E5A78"/>
    <w:rsid w:val="004F056C"/>
    <w:rsid w:val="004F0D8E"/>
    <w:rsid w:val="004F1846"/>
    <w:rsid w:val="004F693D"/>
    <w:rsid w:val="00500E5D"/>
    <w:rsid w:val="00501994"/>
    <w:rsid w:val="00506C75"/>
    <w:rsid w:val="00522960"/>
    <w:rsid w:val="00522C88"/>
    <w:rsid w:val="00523F3B"/>
    <w:rsid w:val="005256D1"/>
    <w:rsid w:val="00525E66"/>
    <w:rsid w:val="0052774E"/>
    <w:rsid w:val="005319AB"/>
    <w:rsid w:val="005322C0"/>
    <w:rsid w:val="00532CFE"/>
    <w:rsid w:val="00535A99"/>
    <w:rsid w:val="00540781"/>
    <w:rsid w:val="00540810"/>
    <w:rsid w:val="00547B01"/>
    <w:rsid w:val="0055056C"/>
    <w:rsid w:val="00551953"/>
    <w:rsid w:val="0055473A"/>
    <w:rsid w:val="005574AB"/>
    <w:rsid w:val="005578C5"/>
    <w:rsid w:val="00565575"/>
    <w:rsid w:val="00565DED"/>
    <w:rsid w:val="00572CFA"/>
    <w:rsid w:val="0057485C"/>
    <w:rsid w:val="005809A1"/>
    <w:rsid w:val="00580B64"/>
    <w:rsid w:val="005867E9"/>
    <w:rsid w:val="0059714A"/>
    <w:rsid w:val="00597977"/>
    <w:rsid w:val="005A425B"/>
    <w:rsid w:val="005A5821"/>
    <w:rsid w:val="005A66D0"/>
    <w:rsid w:val="005A6F6F"/>
    <w:rsid w:val="005B54B3"/>
    <w:rsid w:val="005C24B6"/>
    <w:rsid w:val="005C5917"/>
    <w:rsid w:val="005D5E41"/>
    <w:rsid w:val="005E12EB"/>
    <w:rsid w:val="005E3612"/>
    <w:rsid w:val="005E3F0B"/>
    <w:rsid w:val="005E5FE6"/>
    <w:rsid w:val="005E7D75"/>
    <w:rsid w:val="005F42FA"/>
    <w:rsid w:val="005F7F73"/>
    <w:rsid w:val="00602A5F"/>
    <w:rsid w:val="00604958"/>
    <w:rsid w:val="0061415C"/>
    <w:rsid w:val="00620D5C"/>
    <w:rsid w:val="0062212E"/>
    <w:rsid w:val="00623C83"/>
    <w:rsid w:val="00631AA8"/>
    <w:rsid w:val="00637E8B"/>
    <w:rsid w:val="006401C5"/>
    <w:rsid w:val="00641750"/>
    <w:rsid w:val="00644C5A"/>
    <w:rsid w:val="00646102"/>
    <w:rsid w:val="006533EE"/>
    <w:rsid w:val="00657A10"/>
    <w:rsid w:val="00660528"/>
    <w:rsid w:val="00661405"/>
    <w:rsid w:val="00662D7B"/>
    <w:rsid w:val="006720F0"/>
    <w:rsid w:val="00676F0F"/>
    <w:rsid w:val="006821FB"/>
    <w:rsid w:val="00683C1D"/>
    <w:rsid w:val="006864FA"/>
    <w:rsid w:val="00686C98"/>
    <w:rsid w:val="0068700C"/>
    <w:rsid w:val="00691DCD"/>
    <w:rsid w:val="00691E58"/>
    <w:rsid w:val="006A31F3"/>
    <w:rsid w:val="006B2450"/>
    <w:rsid w:val="006B5728"/>
    <w:rsid w:val="006B5BA8"/>
    <w:rsid w:val="006C152D"/>
    <w:rsid w:val="006C591F"/>
    <w:rsid w:val="006D06D8"/>
    <w:rsid w:val="006D2449"/>
    <w:rsid w:val="006D2842"/>
    <w:rsid w:val="006D2F21"/>
    <w:rsid w:val="006D3880"/>
    <w:rsid w:val="006D48D4"/>
    <w:rsid w:val="006E504C"/>
    <w:rsid w:val="006E65E0"/>
    <w:rsid w:val="006F06DA"/>
    <w:rsid w:val="006F70D4"/>
    <w:rsid w:val="00704C54"/>
    <w:rsid w:val="0071148B"/>
    <w:rsid w:val="00714599"/>
    <w:rsid w:val="00716551"/>
    <w:rsid w:val="00716E0D"/>
    <w:rsid w:val="0073785A"/>
    <w:rsid w:val="00737945"/>
    <w:rsid w:val="00737B81"/>
    <w:rsid w:val="00743C33"/>
    <w:rsid w:val="00746C96"/>
    <w:rsid w:val="00747A6E"/>
    <w:rsid w:val="007515A6"/>
    <w:rsid w:val="00752BE8"/>
    <w:rsid w:val="007615CA"/>
    <w:rsid w:val="00761D0B"/>
    <w:rsid w:val="00764B81"/>
    <w:rsid w:val="00765500"/>
    <w:rsid w:val="00773098"/>
    <w:rsid w:val="007739D3"/>
    <w:rsid w:val="00774519"/>
    <w:rsid w:val="00774E30"/>
    <w:rsid w:val="0077510B"/>
    <w:rsid w:val="00775EC7"/>
    <w:rsid w:val="00776232"/>
    <w:rsid w:val="00776E5B"/>
    <w:rsid w:val="00777B6F"/>
    <w:rsid w:val="00781856"/>
    <w:rsid w:val="0078221F"/>
    <w:rsid w:val="00785C98"/>
    <w:rsid w:val="00791284"/>
    <w:rsid w:val="00795667"/>
    <w:rsid w:val="007969C9"/>
    <w:rsid w:val="007B21A3"/>
    <w:rsid w:val="007B74F9"/>
    <w:rsid w:val="007C76D3"/>
    <w:rsid w:val="007D10A9"/>
    <w:rsid w:val="007D219C"/>
    <w:rsid w:val="007D2530"/>
    <w:rsid w:val="007D2912"/>
    <w:rsid w:val="007E5158"/>
    <w:rsid w:val="007E7270"/>
    <w:rsid w:val="007F2CD7"/>
    <w:rsid w:val="007F37F0"/>
    <w:rsid w:val="007F3EB0"/>
    <w:rsid w:val="00800DC8"/>
    <w:rsid w:val="00802924"/>
    <w:rsid w:val="008030BE"/>
    <w:rsid w:val="00803AA1"/>
    <w:rsid w:val="0080401E"/>
    <w:rsid w:val="0082416C"/>
    <w:rsid w:val="00826720"/>
    <w:rsid w:val="00827181"/>
    <w:rsid w:val="00831F91"/>
    <w:rsid w:val="008340D2"/>
    <w:rsid w:val="0083490F"/>
    <w:rsid w:val="00834F5D"/>
    <w:rsid w:val="00835662"/>
    <w:rsid w:val="00836294"/>
    <w:rsid w:val="00836C49"/>
    <w:rsid w:val="00840E74"/>
    <w:rsid w:val="008410FC"/>
    <w:rsid w:val="00841428"/>
    <w:rsid w:val="00845C34"/>
    <w:rsid w:val="00846668"/>
    <w:rsid w:val="00851716"/>
    <w:rsid w:val="008568E6"/>
    <w:rsid w:val="00857306"/>
    <w:rsid w:val="0086271D"/>
    <w:rsid w:val="0086709E"/>
    <w:rsid w:val="00867456"/>
    <w:rsid w:val="0087229F"/>
    <w:rsid w:val="00876FA6"/>
    <w:rsid w:val="00892B43"/>
    <w:rsid w:val="008931BB"/>
    <w:rsid w:val="008967B5"/>
    <w:rsid w:val="008A287A"/>
    <w:rsid w:val="008A30B6"/>
    <w:rsid w:val="008B43DA"/>
    <w:rsid w:val="008B46DA"/>
    <w:rsid w:val="008B5419"/>
    <w:rsid w:val="008B6A5A"/>
    <w:rsid w:val="008B704B"/>
    <w:rsid w:val="008C341C"/>
    <w:rsid w:val="008D1032"/>
    <w:rsid w:val="008E13A3"/>
    <w:rsid w:val="008E4E8C"/>
    <w:rsid w:val="008E637A"/>
    <w:rsid w:val="008E6F29"/>
    <w:rsid w:val="008E716E"/>
    <w:rsid w:val="008F253E"/>
    <w:rsid w:val="008F2998"/>
    <w:rsid w:val="008F4D2C"/>
    <w:rsid w:val="008F5C11"/>
    <w:rsid w:val="00900121"/>
    <w:rsid w:val="00901D8C"/>
    <w:rsid w:val="00902F23"/>
    <w:rsid w:val="00905F0E"/>
    <w:rsid w:val="00912A9A"/>
    <w:rsid w:val="00914D1F"/>
    <w:rsid w:val="00915022"/>
    <w:rsid w:val="00916761"/>
    <w:rsid w:val="009268DB"/>
    <w:rsid w:val="00927B65"/>
    <w:rsid w:val="00931C92"/>
    <w:rsid w:val="0093427A"/>
    <w:rsid w:val="00935A08"/>
    <w:rsid w:val="009368A0"/>
    <w:rsid w:val="009400F3"/>
    <w:rsid w:val="00940F99"/>
    <w:rsid w:val="00941224"/>
    <w:rsid w:val="00941D58"/>
    <w:rsid w:val="00942842"/>
    <w:rsid w:val="0094621C"/>
    <w:rsid w:val="0094622A"/>
    <w:rsid w:val="00950FC3"/>
    <w:rsid w:val="00951E61"/>
    <w:rsid w:val="009539B6"/>
    <w:rsid w:val="00956EAA"/>
    <w:rsid w:val="00961ADB"/>
    <w:rsid w:val="00965CA3"/>
    <w:rsid w:val="00984EBC"/>
    <w:rsid w:val="00985CBF"/>
    <w:rsid w:val="00990035"/>
    <w:rsid w:val="00991278"/>
    <w:rsid w:val="0099144B"/>
    <w:rsid w:val="0099272D"/>
    <w:rsid w:val="00993891"/>
    <w:rsid w:val="009A1C3E"/>
    <w:rsid w:val="009A2803"/>
    <w:rsid w:val="009A7853"/>
    <w:rsid w:val="009B0B5A"/>
    <w:rsid w:val="009B4D8A"/>
    <w:rsid w:val="009B4D97"/>
    <w:rsid w:val="009B548F"/>
    <w:rsid w:val="009B76F9"/>
    <w:rsid w:val="009B7DF5"/>
    <w:rsid w:val="009C1DCB"/>
    <w:rsid w:val="009C2993"/>
    <w:rsid w:val="009C33E3"/>
    <w:rsid w:val="009C49E9"/>
    <w:rsid w:val="009C68FD"/>
    <w:rsid w:val="009C6E53"/>
    <w:rsid w:val="009C7D8A"/>
    <w:rsid w:val="009D07D6"/>
    <w:rsid w:val="009D0B4F"/>
    <w:rsid w:val="009D2DAB"/>
    <w:rsid w:val="009D6149"/>
    <w:rsid w:val="009E204A"/>
    <w:rsid w:val="009F2992"/>
    <w:rsid w:val="009F2E1C"/>
    <w:rsid w:val="009F3A52"/>
    <w:rsid w:val="009F64AE"/>
    <w:rsid w:val="00A015F6"/>
    <w:rsid w:val="00A077E9"/>
    <w:rsid w:val="00A12AAA"/>
    <w:rsid w:val="00A15D3A"/>
    <w:rsid w:val="00A17D55"/>
    <w:rsid w:val="00A2084B"/>
    <w:rsid w:val="00A20D50"/>
    <w:rsid w:val="00A24A52"/>
    <w:rsid w:val="00A33464"/>
    <w:rsid w:val="00A360AA"/>
    <w:rsid w:val="00A41EDF"/>
    <w:rsid w:val="00A43F77"/>
    <w:rsid w:val="00A51699"/>
    <w:rsid w:val="00A61BBD"/>
    <w:rsid w:val="00A6359C"/>
    <w:rsid w:val="00A638CB"/>
    <w:rsid w:val="00A65BF0"/>
    <w:rsid w:val="00A65FE6"/>
    <w:rsid w:val="00A66898"/>
    <w:rsid w:val="00A66C96"/>
    <w:rsid w:val="00A67669"/>
    <w:rsid w:val="00A71D18"/>
    <w:rsid w:val="00A724C3"/>
    <w:rsid w:val="00A74EF5"/>
    <w:rsid w:val="00A7736E"/>
    <w:rsid w:val="00A83439"/>
    <w:rsid w:val="00A85182"/>
    <w:rsid w:val="00A978CD"/>
    <w:rsid w:val="00AA09BC"/>
    <w:rsid w:val="00AA52CD"/>
    <w:rsid w:val="00AA7260"/>
    <w:rsid w:val="00AB3E16"/>
    <w:rsid w:val="00AB438B"/>
    <w:rsid w:val="00AB44B4"/>
    <w:rsid w:val="00AB5505"/>
    <w:rsid w:val="00AB5656"/>
    <w:rsid w:val="00AB72EC"/>
    <w:rsid w:val="00AC1625"/>
    <w:rsid w:val="00AC201D"/>
    <w:rsid w:val="00AC364F"/>
    <w:rsid w:val="00AC41FC"/>
    <w:rsid w:val="00AD0192"/>
    <w:rsid w:val="00AD2B5B"/>
    <w:rsid w:val="00AE0FE5"/>
    <w:rsid w:val="00AE2400"/>
    <w:rsid w:val="00AE2617"/>
    <w:rsid w:val="00AE40A8"/>
    <w:rsid w:val="00AE4DB3"/>
    <w:rsid w:val="00B00795"/>
    <w:rsid w:val="00B0088F"/>
    <w:rsid w:val="00B04B6B"/>
    <w:rsid w:val="00B1281E"/>
    <w:rsid w:val="00B13217"/>
    <w:rsid w:val="00B172CB"/>
    <w:rsid w:val="00B20664"/>
    <w:rsid w:val="00B21944"/>
    <w:rsid w:val="00B26667"/>
    <w:rsid w:val="00B26AE7"/>
    <w:rsid w:val="00B273EE"/>
    <w:rsid w:val="00B2758B"/>
    <w:rsid w:val="00B35115"/>
    <w:rsid w:val="00B3642E"/>
    <w:rsid w:val="00B40F2C"/>
    <w:rsid w:val="00B41457"/>
    <w:rsid w:val="00B41FBD"/>
    <w:rsid w:val="00B43323"/>
    <w:rsid w:val="00B448B5"/>
    <w:rsid w:val="00B44F21"/>
    <w:rsid w:val="00B46987"/>
    <w:rsid w:val="00B527BE"/>
    <w:rsid w:val="00B538C7"/>
    <w:rsid w:val="00B53E05"/>
    <w:rsid w:val="00B57A3F"/>
    <w:rsid w:val="00B61134"/>
    <w:rsid w:val="00B66472"/>
    <w:rsid w:val="00B80B34"/>
    <w:rsid w:val="00B81AEA"/>
    <w:rsid w:val="00B8264C"/>
    <w:rsid w:val="00B83545"/>
    <w:rsid w:val="00B90CBD"/>
    <w:rsid w:val="00B911E7"/>
    <w:rsid w:val="00B9193D"/>
    <w:rsid w:val="00B92EF4"/>
    <w:rsid w:val="00B950CA"/>
    <w:rsid w:val="00B9518C"/>
    <w:rsid w:val="00B97923"/>
    <w:rsid w:val="00BA1989"/>
    <w:rsid w:val="00BA4E6C"/>
    <w:rsid w:val="00BB2AE5"/>
    <w:rsid w:val="00BB339B"/>
    <w:rsid w:val="00BB4652"/>
    <w:rsid w:val="00BC41DC"/>
    <w:rsid w:val="00BD7B4D"/>
    <w:rsid w:val="00BE02EA"/>
    <w:rsid w:val="00BE3521"/>
    <w:rsid w:val="00BE4E52"/>
    <w:rsid w:val="00BE57FE"/>
    <w:rsid w:val="00BE6D5C"/>
    <w:rsid w:val="00BF1548"/>
    <w:rsid w:val="00BF6AF9"/>
    <w:rsid w:val="00C053BB"/>
    <w:rsid w:val="00C05B4B"/>
    <w:rsid w:val="00C06153"/>
    <w:rsid w:val="00C06B19"/>
    <w:rsid w:val="00C105E3"/>
    <w:rsid w:val="00C10D48"/>
    <w:rsid w:val="00C13367"/>
    <w:rsid w:val="00C1421B"/>
    <w:rsid w:val="00C14254"/>
    <w:rsid w:val="00C17384"/>
    <w:rsid w:val="00C207FB"/>
    <w:rsid w:val="00C2601C"/>
    <w:rsid w:val="00C27516"/>
    <w:rsid w:val="00C300AC"/>
    <w:rsid w:val="00C31464"/>
    <w:rsid w:val="00C33A50"/>
    <w:rsid w:val="00C33EB6"/>
    <w:rsid w:val="00C35779"/>
    <w:rsid w:val="00C41541"/>
    <w:rsid w:val="00C50F1D"/>
    <w:rsid w:val="00C5211C"/>
    <w:rsid w:val="00C52FD9"/>
    <w:rsid w:val="00C62A11"/>
    <w:rsid w:val="00C63E33"/>
    <w:rsid w:val="00C646ED"/>
    <w:rsid w:val="00C6652A"/>
    <w:rsid w:val="00C707A1"/>
    <w:rsid w:val="00C709C9"/>
    <w:rsid w:val="00C73A43"/>
    <w:rsid w:val="00C74A11"/>
    <w:rsid w:val="00C77069"/>
    <w:rsid w:val="00C778B9"/>
    <w:rsid w:val="00C77D27"/>
    <w:rsid w:val="00C80144"/>
    <w:rsid w:val="00C8067E"/>
    <w:rsid w:val="00C80D38"/>
    <w:rsid w:val="00C82D0A"/>
    <w:rsid w:val="00C90337"/>
    <w:rsid w:val="00C94EED"/>
    <w:rsid w:val="00CA743B"/>
    <w:rsid w:val="00CB1E37"/>
    <w:rsid w:val="00CB3A06"/>
    <w:rsid w:val="00CC5BBD"/>
    <w:rsid w:val="00CC6636"/>
    <w:rsid w:val="00CC687F"/>
    <w:rsid w:val="00CD02F0"/>
    <w:rsid w:val="00CD046D"/>
    <w:rsid w:val="00CD2D90"/>
    <w:rsid w:val="00CD7617"/>
    <w:rsid w:val="00CE1110"/>
    <w:rsid w:val="00CE272E"/>
    <w:rsid w:val="00CE3B56"/>
    <w:rsid w:val="00CE7500"/>
    <w:rsid w:val="00CE75D1"/>
    <w:rsid w:val="00CF34DE"/>
    <w:rsid w:val="00CF3E81"/>
    <w:rsid w:val="00CF6451"/>
    <w:rsid w:val="00D04774"/>
    <w:rsid w:val="00D04C54"/>
    <w:rsid w:val="00D06924"/>
    <w:rsid w:val="00D06E6E"/>
    <w:rsid w:val="00D14CA2"/>
    <w:rsid w:val="00D14E65"/>
    <w:rsid w:val="00D1654F"/>
    <w:rsid w:val="00D21C88"/>
    <w:rsid w:val="00D23B2C"/>
    <w:rsid w:val="00D23F02"/>
    <w:rsid w:val="00D24BDC"/>
    <w:rsid w:val="00D32A7C"/>
    <w:rsid w:val="00D32F5E"/>
    <w:rsid w:val="00D33A33"/>
    <w:rsid w:val="00D36D79"/>
    <w:rsid w:val="00D44825"/>
    <w:rsid w:val="00D603D0"/>
    <w:rsid w:val="00D62826"/>
    <w:rsid w:val="00D650CF"/>
    <w:rsid w:val="00D76E40"/>
    <w:rsid w:val="00D80037"/>
    <w:rsid w:val="00D8240E"/>
    <w:rsid w:val="00D82EE2"/>
    <w:rsid w:val="00D83FF0"/>
    <w:rsid w:val="00D85BDE"/>
    <w:rsid w:val="00D947C9"/>
    <w:rsid w:val="00D955C1"/>
    <w:rsid w:val="00DA20C6"/>
    <w:rsid w:val="00DA2265"/>
    <w:rsid w:val="00DA2795"/>
    <w:rsid w:val="00DB0E17"/>
    <w:rsid w:val="00DB296A"/>
    <w:rsid w:val="00DB2BB9"/>
    <w:rsid w:val="00DB3976"/>
    <w:rsid w:val="00DB6B96"/>
    <w:rsid w:val="00DC2C2B"/>
    <w:rsid w:val="00DC6CF9"/>
    <w:rsid w:val="00DD2F6E"/>
    <w:rsid w:val="00DD5B84"/>
    <w:rsid w:val="00DE0BA3"/>
    <w:rsid w:val="00DE135E"/>
    <w:rsid w:val="00DF00D1"/>
    <w:rsid w:val="00DF0CC9"/>
    <w:rsid w:val="00DF13D9"/>
    <w:rsid w:val="00DF3D7D"/>
    <w:rsid w:val="00DF47F4"/>
    <w:rsid w:val="00DF7F59"/>
    <w:rsid w:val="00E00497"/>
    <w:rsid w:val="00E0466F"/>
    <w:rsid w:val="00E06BDF"/>
    <w:rsid w:val="00E10195"/>
    <w:rsid w:val="00E11D1D"/>
    <w:rsid w:val="00E1741F"/>
    <w:rsid w:val="00E20BFD"/>
    <w:rsid w:val="00E21D5E"/>
    <w:rsid w:val="00E3360C"/>
    <w:rsid w:val="00E46D18"/>
    <w:rsid w:val="00E46E88"/>
    <w:rsid w:val="00E47750"/>
    <w:rsid w:val="00E5020D"/>
    <w:rsid w:val="00E5470A"/>
    <w:rsid w:val="00E54AA5"/>
    <w:rsid w:val="00E55643"/>
    <w:rsid w:val="00E604C0"/>
    <w:rsid w:val="00E60DA5"/>
    <w:rsid w:val="00E6764B"/>
    <w:rsid w:val="00E72BA0"/>
    <w:rsid w:val="00E80A48"/>
    <w:rsid w:val="00E83073"/>
    <w:rsid w:val="00E859F3"/>
    <w:rsid w:val="00E8748F"/>
    <w:rsid w:val="00EA3E89"/>
    <w:rsid w:val="00EA55C7"/>
    <w:rsid w:val="00EB107F"/>
    <w:rsid w:val="00EB6A74"/>
    <w:rsid w:val="00EC1506"/>
    <w:rsid w:val="00EC2D14"/>
    <w:rsid w:val="00EC79AD"/>
    <w:rsid w:val="00ED0C88"/>
    <w:rsid w:val="00ED2170"/>
    <w:rsid w:val="00EE5205"/>
    <w:rsid w:val="00EE6E62"/>
    <w:rsid w:val="00EF3520"/>
    <w:rsid w:val="00F003F2"/>
    <w:rsid w:val="00F01720"/>
    <w:rsid w:val="00F01ABC"/>
    <w:rsid w:val="00F05346"/>
    <w:rsid w:val="00F11A72"/>
    <w:rsid w:val="00F12033"/>
    <w:rsid w:val="00F164CB"/>
    <w:rsid w:val="00F16791"/>
    <w:rsid w:val="00F175B1"/>
    <w:rsid w:val="00F24A3A"/>
    <w:rsid w:val="00F256A7"/>
    <w:rsid w:val="00F27F76"/>
    <w:rsid w:val="00F32F65"/>
    <w:rsid w:val="00F33527"/>
    <w:rsid w:val="00F33569"/>
    <w:rsid w:val="00F411D4"/>
    <w:rsid w:val="00F43230"/>
    <w:rsid w:val="00F53E9A"/>
    <w:rsid w:val="00F557C9"/>
    <w:rsid w:val="00F57D74"/>
    <w:rsid w:val="00F65401"/>
    <w:rsid w:val="00F6761F"/>
    <w:rsid w:val="00F70F46"/>
    <w:rsid w:val="00F70F90"/>
    <w:rsid w:val="00F76C50"/>
    <w:rsid w:val="00F77D52"/>
    <w:rsid w:val="00F82287"/>
    <w:rsid w:val="00F83577"/>
    <w:rsid w:val="00F8585B"/>
    <w:rsid w:val="00F86BD5"/>
    <w:rsid w:val="00F87898"/>
    <w:rsid w:val="00F9026F"/>
    <w:rsid w:val="00F90517"/>
    <w:rsid w:val="00F9062C"/>
    <w:rsid w:val="00F92935"/>
    <w:rsid w:val="00F94065"/>
    <w:rsid w:val="00FA0CE2"/>
    <w:rsid w:val="00FA493C"/>
    <w:rsid w:val="00FA7ACA"/>
    <w:rsid w:val="00FB05E9"/>
    <w:rsid w:val="00FB2AE9"/>
    <w:rsid w:val="00FB4525"/>
    <w:rsid w:val="00FC3620"/>
    <w:rsid w:val="00FC46A4"/>
    <w:rsid w:val="00FE0191"/>
    <w:rsid w:val="00FE13AD"/>
    <w:rsid w:val="00FE1C3F"/>
    <w:rsid w:val="00FE3F4A"/>
    <w:rsid w:val="00FE4A84"/>
    <w:rsid w:val="00FE79AD"/>
    <w:rsid w:val="00FF4EA7"/>
    <w:rsid w:val="00FF6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F0A0805-1BA5-44E3-89AD-C0A6C0384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2544"/>
    <w:pPr>
      <w:widowControl w:val="0"/>
      <w:jc w:val="both"/>
    </w:pPr>
    <w:rPr>
      <w:rFonts w:eastAsia="仿宋_GB2312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C105E3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4">
    <w:name w:val="page number"/>
    <w:basedOn w:val="a0"/>
    <w:rsid w:val="00C105E3"/>
  </w:style>
  <w:style w:type="paragraph" w:styleId="a5">
    <w:name w:val="header"/>
    <w:basedOn w:val="a"/>
    <w:rsid w:val="00C105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6">
    <w:name w:val="Date"/>
    <w:basedOn w:val="a"/>
    <w:next w:val="a"/>
    <w:rsid w:val="00C105E3"/>
  </w:style>
  <w:style w:type="paragraph" w:styleId="a7">
    <w:name w:val="Body Text"/>
    <w:basedOn w:val="a"/>
    <w:rsid w:val="00C105E3"/>
    <w:pPr>
      <w:spacing w:line="600" w:lineRule="exact"/>
      <w:jc w:val="center"/>
    </w:pPr>
    <w:rPr>
      <w:rFonts w:eastAsia="方正小标宋简体"/>
      <w:spacing w:val="22"/>
      <w:sz w:val="44"/>
    </w:rPr>
  </w:style>
  <w:style w:type="paragraph" w:styleId="a8">
    <w:name w:val="Balloon Text"/>
    <w:basedOn w:val="a"/>
    <w:semiHidden/>
    <w:rsid w:val="00AE4DB3"/>
    <w:rPr>
      <w:sz w:val="18"/>
      <w:szCs w:val="18"/>
    </w:rPr>
  </w:style>
  <w:style w:type="paragraph" w:customStyle="1" w:styleId="CharCharChar">
    <w:name w:val="Char Char Char"/>
    <w:basedOn w:val="a"/>
    <w:rsid w:val="006F70D4"/>
    <w:rPr>
      <w:rFonts w:eastAsia="宋体"/>
      <w:sz w:val="21"/>
      <w:szCs w:val="21"/>
    </w:rPr>
  </w:style>
  <w:style w:type="paragraph" w:styleId="a9">
    <w:name w:val="Title"/>
    <w:basedOn w:val="a"/>
    <w:next w:val="a"/>
    <w:link w:val="Char0"/>
    <w:uiPriority w:val="10"/>
    <w:qFormat/>
    <w:rsid w:val="00CE1110"/>
    <w:pPr>
      <w:spacing w:before="240" w:after="60"/>
      <w:jc w:val="center"/>
      <w:outlineLvl w:val="0"/>
    </w:pPr>
    <w:rPr>
      <w:rFonts w:ascii="Cambria" w:eastAsia="宋体" w:hAnsi="Cambria"/>
      <w:b/>
      <w:bCs/>
      <w:szCs w:val="32"/>
    </w:rPr>
  </w:style>
  <w:style w:type="character" w:customStyle="1" w:styleId="Char0">
    <w:name w:val="标题 Char"/>
    <w:basedOn w:val="a0"/>
    <w:link w:val="a9"/>
    <w:uiPriority w:val="10"/>
    <w:rsid w:val="00CE1110"/>
    <w:rPr>
      <w:rFonts w:ascii="Cambria" w:hAnsi="Cambria"/>
      <w:b/>
      <w:bCs/>
      <w:kern w:val="2"/>
      <w:sz w:val="32"/>
      <w:szCs w:val="32"/>
    </w:rPr>
  </w:style>
  <w:style w:type="character" w:customStyle="1" w:styleId="Char">
    <w:name w:val="页脚 Char"/>
    <w:basedOn w:val="a0"/>
    <w:link w:val="a3"/>
    <w:uiPriority w:val="99"/>
    <w:rsid w:val="00A15D3A"/>
    <w:rPr>
      <w:rFonts w:eastAsia="仿宋_GB2312"/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A4&#32440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A4纸.dot</Template>
  <TotalTime>6</TotalTime>
  <Pages>1</Pages>
  <Words>46</Words>
  <Characters>264</Characters>
  <Application>Microsoft Office Word</Application>
  <DocSecurity>0</DocSecurity>
  <Lines>2</Lines>
  <Paragraphs>1</Paragraphs>
  <ScaleCrop>false</ScaleCrop>
  <Company>dzxzf</Company>
  <LinksUpToDate>false</LinksUpToDate>
  <CharactersWithSpaces>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东政办发[2001]32号</dc:title>
  <dc:creator>dzxzf</dc:creator>
  <cp:lastModifiedBy>朱八一</cp:lastModifiedBy>
  <cp:revision>6</cp:revision>
  <cp:lastPrinted>2026-02-13T01:49:00Z</cp:lastPrinted>
  <dcterms:created xsi:type="dcterms:W3CDTF">2026-02-13T01:44:00Z</dcterms:created>
  <dcterms:modified xsi:type="dcterms:W3CDTF">2026-02-13T01:51:00Z</dcterms:modified>
</cp:coreProperties>
</file>